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NewsletterTable"/>
        <w:tblW w:w="3220" w:type="pct"/>
        <w:tblLook w:val="0660" w:firstRow="1" w:lastRow="1" w:firstColumn="0" w:lastColumn="0" w:noHBand="1" w:noVBand="1"/>
      </w:tblPr>
      <w:tblGrid>
        <w:gridCol w:w="6955"/>
      </w:tblGrid>
      <w:tr w:rsidR="005D5BF5" w14:paraId="48407F90" w14:textId="77777777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30C9C969" w14:textId="14273FCD" w:rsidR="005D5BF5" w:rsidRDefault="005D5BF5" w:rsidP="00B60AB6">
            <w:pPr>
              <w:pStyle w:val="TableSpace"/>
              <w:ind w:left="0"/>
            </w:pPr>
          </w:p>
        </w:tc>
      </w:tr>
      <w:tr w:rsidR="005D5BF5" w14:paraId="38597E00" w14:textId="77777777" w:rsidTr="00B60AB6">
        <w:trPr>
          <w:trHeight w:val="6703"/>
        </w:trPr>
        <w:tc>
          <w:tcPr>
            <w:tcW w:w="5000" w:type="pct"/>
          </w:tcPr>
          <w:p w14:paraId="2E5586BE" w14:textId="77777777" w:rsidR="005A51A4" w:rsidRPr="00467CE3" w:rsidRDefault="005A51A4" w:rsidP="00A76992">
            <w:pPr>
              <w:pStyle w:val="Title"/>
              <w:tabs>
                <w:tab w:val="left" w:pos="5265"/>
              </w:tabs>
              <w:ind w:left="0"/>
              <w:rPr>
                <w:b/>
                <w:color w:val="00B050"/>
                <w:u w:val="single"/>
              </w:rPr>
            </w:pPr>
          </w:p>
          <w:p w14:paraId="01E98530" w14:textId="148F13F1" w:rsidR="00895721" w:rsidRPr="00860F65" w:rsidRDefault="00895721" w:rsidP="00110CA8">
            <w:pPr>
              <w:pStyle w:val="Title"/>
              <w:tabs>
                <w:tab w:val="left" w:pos="2565"/>
              </w:tabs>
              <w:ind w:left="0"/>
              <w:jc w:val="center"/>
              <w:rPr>
                <w:b/>
                <w:i/>
                <w:iCs/>
                <w:color w:val="729928" w:themeColor="accent1" w:themeShade="BF"/>
                <w:sz w:val="50"/>
                <w:szCs w:val="50"/>
                <w:u w:val="single"/>
              </w:rPr>
            </w:pPr>
            <w:r w:rsidRPr="00860F65">
              <w:rPr>
                <w:b/>
                <w:i/>
                <w:iCs/>
                <w:color w:val="729928" w:themeColor="accent1" w:themeShade="BF"/>
                <w:sz w:val="50"/>
                <w:szCs w:val="50"/>
                <w:u w:val="single"/>
              </w:rPr>
              <w:t>Charnwood Country Residence</w:t>
            </w:r>
            <w:r w:rsidR="00110CA8" w:rsidRPr="00860F65">
              <w:rPr>
                <w:b/>
                <w:i/>
                <w:iCs/>
                <w:color w:val="729928" w:themeColor="accent1" w:themeShade="BF"/>
                <w:sz w:val="50"/>
                <w:szCs w:val="50"/>
                <w:u w:val="single"/>
              </w:rPr>
              <w:t xml:space="preserve"> </w:t>
            </w:r>
            <w:r w:rsidRPr="00860F65">
              <w:rPr>
                <w:b/>
                <w:i/>
                <w:iCs/>
                <w:color w:val="729928" w:themeColor="accent1" w:themeShade="BF"/>
                <w:sz w:val="50"/>
                <w:szCs w:val="50"/>
                <w:u w:val="single"/>
              </w:rPr>
              <w:t>Newsletter</w:t>
            </w:r>
          </w:p>
          <w:p w14:paraId="0764A857" w14:textId="5254EADF" w:rsidR="00895721" w:rsidRDefault="005A51A4" w:rsidP="00102E4A">
            <w:pPr>
              <w:pStyle w:val="ContactInfo"/>
              <w:jc w:val="center"/>
              <w:rPr>
                <w:b/>
                <w:color w:val="729928" w:themeColor="accent1" w:themeShade="BF"/>
                <w:sz w:val="50"/>
                <w:szCs w:val="50"/>
                <w:u w:val="single"/>
              </w:rPr>
            </w:pPr>
            <w:r w:rsidRPr="00860F65">
              <w:rPr>
                <w:b/>
                <w:color w:val="729928" w:themeColor="accent1" w:themeShade="BF"/>
                <w:sz w:val="50"/>
                <w:szCs w:val="50"/>
                <w:u w:val="single"/>
              </w:rPr>
              <w:t xml:space="preserve"> </w:t>
            </w:r>
            <w:r w:rsidR="00B603D9">
              <w:rPr>
                <w:b/>
                <w:color w:val="729928" w:themeColor="accent1" w:themeShade="BF"/>
                <w:sz w:val="50"/>
                <w:szCs w:val="50"/>
                <w:u w:val="single"/>
              </w:rPr>
              <w:t>March</w:t>
            </w:r>
            <w:r w:rsidR="002D34FE" w:rsidRPr="00860F65">
              <w:rPr>
                <w:b/>
                <w:color w:val="729928" w:themeColor="accent1" w:themeShade="BF"/>
                <w:sz w:val="50"/>
                <w:szCs w:val="50"/>
                <w:u w:val="single"/>
              </w:rPr>
              <w:t xml:space="preserve"> </w:t>
            </w:r>
            <w:r w:rsidRPr="00860F65">
              <w:rPr>
                <w:b/>
                <w:color w:val="729928" w:themeColor="accent1" w:themeShade="BF"/>
                <w:sz w:val="50"/>
                <w:szCs w:val="50"/>
                <w:u w:val="single"/>
              </w:rPr>
              <w:t>20</w:t>
            </w:r>
            <w:r w:rsidR="009400D9" w:rsidRPr="00860F65">
              <w:rPr>
                <w:b/>
                <w:color w:val="729928" w:themeColor="accent1" w:themeShade="BF"/>
                <w:sz w:val="50"/>
                <w:szCs w:val="50"/>
                <w:u w:val="single"/>
              </w:rPr>
              <w:t>2</w:t>
            </w:r>
            <w:r w:rsidR="002D34FE">
              <w:rPr>
                <w:b/>
                <w:color w:val="729928" w:themeColor="accent1" w:themeShade="BF"/>
                <w:sz w:val="50"/>
                <w:szCs w:val="50"/>
                <w:u w:val="single"/>
              </w:rPr>
              <w:t>2</w:t>
            </w:r>
          </w:p>
          <w:p w14:paraId="3E282A0A" w14:textId="29A381C6" w:rsidR="00467CE3" w:rsidRPr="00950E2C" w:rsidRDefault="0050357E" w:rsidP="00950E2C">
            <w:pPr>
              <w:pStyle w:val="ContactInfo"/>
              <w:jc w:val="center"/>
              <w:rPr>
                <w:b/>
                <w:color w:val="729928" w:themeColor="accent1" w:themeShade="BF"/>
                <w:sz w:val="50"/>
                <w:szCs w:val="50"/>
              </w:rPr>
            </w:pPr>
            <w:r>
              <w:rPr>
                <w:noProof/>
              </w:rPr>
              <w:drawing>
                <wp:inline distT="0" distB="0" distL="0" distR="0" wp14:anchorId="00B65895" wp14:editId="04B701C1">
                  <wp:extent cx="1914525" cy="1914525"/>
                  <wp:effectExtent l="0" t="0" r="0" b="0"/>
                  <wp:docPr id="9" name="Picture 9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37417" w14:textId="77777777" w:rsidR="00860F65" w:rsidRPr="00432ED8" w:rsidRDefault="00860F65" w:rsidP="00860F65">
            <w:pPr>
              <w:pStyle w:val="ContactInfo"/>
              <w:jc w:val="center"/>
              <w:rPr>
                <w:b/>
                <w:color w:val="729928" w:themeColor="accent1" w:themeShade="BF"/>
              </w:rPr>
            </w:pPr>
            <w:r w:rsidRPr="00432ED8">
              <w:rPr>
                <w:b/>
                <w:color w:val="729928" w:themeColor="accent1" w:themeShade="BF"/>
              </w:rPr>
              <w:t xml:space="preserve">Much </w:t>
            </w:r>
            <w:proofErr w:type="spellStart"/>
            <w:r w:rsidRPr="00432ED8">
              <w:rPr>
                <w:b/>
                <w:color w:val="729928" w:themeColor="accent1" w:themeShade="BF"/>
              </w:rPr>
              <w:t>Dewchurch</w:t>
            </w:r>
            <w:proofErr w:type="spellEnd"/>
            <w:r w:rsidRPr="00432ED8">
              <w:rPr>
                <w:b/>
                <w:color w:val="729928" w:themeColor="accent1" w:themeShade="BF"/>
              </w:rPr>
              <w:t>, Hereford HR2 8DL</w:t>
            </w:r>
          </w:p>
          <w:p w14:paraId="5D931030" w14:textId="77777777" w:rsidR="00745D2A" w:rsidRDefault="00860F65" w:rsidP="00B60AB6">
            <w:pPr>
              <w:pStyle w:val="ContactInfo"/>
              <w:jc w:val="center"/>
              <w:rPr>
                <w:b/>
                <w:color w:val="729928" w:themeColor="accent1" w:themeShade="BF"/>
              </w:rPr>
            </w:pPr>
            <w:proofErr w:type="gramStart"/>
            <w:r w:rsidRPr="00432ED8">
              <w:rPr>
                <w:b/>
                <w:color w:val="729928" w:themeColor="accent1" w:themeShade="BF"/>
              </w:rPr>
              <w:t>Tel :</w:t>
            </w:r>
            <w:proofErr w:type="gramEnd"/>
            <w:r w:rsidRPr="00432ED8">
              <w:rPr>
                <w:b/>
                <w:color w:val="729928" w:themeColor="accent1" w:themeShade="BF"/>
              </w:rPr>
              <w:t>- 01981540291</w:t>
            </w:r>
          </w:p>
          <w:p w14:paraId="364962A1" w14:textId="7BCB01D5" w:rsidR="00467CE3" w:rsidRPr="00B60AB6" w:rsidRDefault="00467CE3" w:rsidP="00B60AB6">
            <w:pPr>
              <w:pStyle w:val="ContactInfo"/>
              <w:jc w:val="center"/>
              <w:rPr>
                <w:b/>
                <w:color w:val="729928" w:themeColor="accent1" w:themeShade="BF"/>
              </w:rPr>
            </w:pPr>
          </w:p>
        </w:tc>
      </w:tr>
      <w:tr w:rsidR="005D5BF5" w14:paraId="2760C369" w14:textId="77777777" w:rsidTr="005C467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tcW w:w="5000" w:type="pct"/>
          </w:tcPr>
          <w:p w14:paraId="5C4392BA" w14:textId="3F77B8D1" w:rsidR="00102E4A" w:rsidRPr="00102E4A" w:rsidRDefault="00102E4A" w:rsidP="0050357E">
            <w:pPr>
              <w:pStyle w:val="ContactInfo"/>
              <w:ind w:left="0"/>
            </w:pPr>
          </w:p>
        </w:tc>
      </w:tr>
    </w:tbl>
    <w:p w14:paraId="47D48EA4" w14:textId="3008C66E" w:rsidR="00271BFF" w:rsidRDefault="00D97E1A" w:rsidP="002C3B1D">
      <w:pPr>
        <w:pStyle w:val="Organization"/>
        <w:ind w:left="0"/>
        <w:rPr>
          <w:color w:val="729928" w:themeColor="accent1" w:themeShade="BF"/>
          <w:sz w:val="20"/>
          <w:szCs w:val="20"/>
        </w:rPr>
      </w:pPr>
      <w:r>
        <w:rPr>
          <w:noProof/>
        </w:rPr>
        <w:pict w14:anchorId="7C2FB007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margin-left:1.1pt;margin-top:18.3pt;width:304.6pt;height:331.25pt;z-index:2516910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EhbJ3LbAAAABwEAAA8AAAAAAAAAAAAAAAAAbwQAAGRycy9kb3ducmV2LnhtbFBLBQYAAAAABAAE&#10;APMAAAB3BQAAAAA=&#10;">
            <v:textbox style="mso-next-textbox:#Text Box 2">
              <w:txbxContent>
                <w:p w14:paraId="0C6AD513" w14:textId="758FACEE" w:rsidR="006A3B78" w:rsidRPr="007E5A76" w:rsidRDefault="00F5775C" w:rsidP="00F5775C">
                  <w:pPr>
                    <w:pStyle w:val="ContactInfo"/>
                    <w:jc w:val="center"/>
                    <w:rPr>
                      <w:rFonts w:ascii="Baskerville Old Face" w:hAnsi="Baskerville Old Face"/>
                      <w:color w:val="4D671B" w:themeColor="accent1" w:themeShade="80"/>
                    </w:rPr>
                  </w:pPr>
                  <w:r w:rsidRPr="007E5A76">
                    <w:rPr>
                      <w:rFonts w:ascii="Baskerville Old Face" w:hAnsi="Baskerville Old Face"/>
                      <w:color w:val="4D671B" w:themeColor="accent1" w:themeShade="80"/>
                    </w:rPr>
                    <w:t>OUR FLOWERS ARE LIKE OUR RESIDENTS</w:t>
                  </w:r>
                </w:p>
                <w:p w14:paraId="23EA2278" w14:textId="7690820B" w:rsidR="00F5775C" w:rsidRDefault="00F5775C" w:rsidP="00F5775C">
                  <w:pPr>
                    <w:pStyle w:val="ContactInfo"/>
                    <w:jc w:val="center"/>
                    <w:rPr>
                      <w:rFonts w:ascii="Baskerville Old Face" w:hAnsi="Baskerville Old Face"/>
                      <w:color w:val="4D671B" w:themeColor="accent1" w:themeShade="80"/>
                    </w:rPr>
                  </w:pPr>
                  <w:r w:rsidRPr="007E5A76">
                    <w:rPr>
                      <w:rFonts w:ascii="Baskerville Old Face" w:hAnsi="Baskerville Old Face"/>
                      <w:color w:val="4D671B" w:themeColor="accent1" w:themeShade="80"/>
                    </w:rPr>
                    <w:t>THEY BRING COLOUR TO OUR HOME</w:t>
                  </w:r>
                </w:p>
                <w:p w14:paraId="20D9CDD8" w14:textId="5C1D7570" w:rsidR="00E24D3C" w:rsidRPr="007E5A76" w:rsidRDefault="00064C3A" w:rsidP="00F5775C">
                  <w:pPr>
                    <w:pStyle w:val="ContactInfo"/>
                    <w:jc w:val="center"/>
                    <w:rPr>
                      <w:rFonts w:ascii="Baskerville Old Face" w:hAnsi="Baskerville Old Face"/>
                      <w:color w:val="4D671B" w:themeColor="accent1" w:themeShade="8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2F325C" wp14:editId="185891AE">
                        <wp:extent cx="3512820" cy="3689537"/>
                        <wp:effectExtent l="0" t="0" r="0" b="0"/>
                        <wp:docPr id="23" name="Picture 23" descr="May be an image of ro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y be an image of ro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3051" cy="3742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665D3">
                    <w:rPr>
                      <w:noProof/>
                    </w:rPr>
                    <w:t xml:space="preserve">        </w:t>
                  </w:r>
                </w:p>
                <w:p w14:paraId="136C8254" w14:textId="1EC356F6" w:rsidR="006A3B78" w:rsidRDefault="006A3B78"/>
              </w:txbxContent>
            </v:textbox>
            <w10:wrap type="square"/>
          </v:shape>
        </w:pict>
      </w:r>
      <w:r>
        <w:rPr>
          <w:noProof/>
          <w:color w:val="729928" w:themeColor="accent1" w:themeShade="BF"/>
        </w:rPr>
        <w:pict w14:anchorId="4B92B18A">
          <v:shape id="Text Box 5" o:spid="_x0000_s2060" type="#_x0000_t202" alt="Newsletter sidebar 1" style="position:absolute;margin-left:378.75pt;margin-top:19.5pt;width:176.55pt;height:763pt;z-index:251662336;visibility:visible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" o:allowoverlap="f" filled="f" stroked="f" strokeweight=".5pt">
            <v:textbox style="mso-next-textbox:#Text Box 5" inset="1.44pt,0,1.44pt,0">
              <w:txbxContent>
                <w:p w14:paraId="2C8C0C5D" w14:textId="77777777" w:rsidR="0077189A" w:rsidRDefault="00711554" w:rsidP="00860F65">
                  <w:pPr>
                    <w:pStyle w:val="Photo"/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EB31D4B" wp14:editId="1AC5D282">
                        <wp:extent cx="1323975" cy="1304925"/>
                        <wp:effectExtent l="0" t="0" r="9525" b="9525"/>
                        <wp:docPr id="5" name="Image1" descr="c:\Users\Clare Fletcher\Desktop\My Documents\Job Descriptions\HCH LOGO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Image1" descr="c:\Users\Clare Fletcher\Desktop\My Documents\Job Descriptions\HCH LOGO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 xml:space="preserve">      </w:t>
                  </w:r>
                </w:p>
                <w:p w14:paraId="3F472FFE" w14:textId="5659102C" w:rsidR="00B444D0" w:rsidRPr="006374BE" w:rsidRDefault="00A13567" w:rsidP="006374BE">
                  <w:pPr>
                    <w:pStyle w:val="Photo"/>
                    <w:rPr>
                      <w:rStyle w:val="Hyperlink"/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  <w:u w:val="none"/>
                    </w:rPr>
                  </w:pPr>
                  <w:r w:rsidRPr="00432ED8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 xml:space="preserve">Welcome </w:t>
                  </w:r>
                  <w:r w:rsidR="009400D9" w:rsidRPr="00432ED8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>to</w:t>
                  </w:r>
                  <w:r w:rsidR="00223DB5" w:rsidRPr="00432ED8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 xml:space="preserve"> the </w:t>
                  </w:r>
                  <w:r w:rsidR="0028756C" w:rsidRPr="00432ED8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>next edition of our</w:t>
                  </w:r>
                  <w:r w:rsidR="00B444D0" w:rsidRPr="00432ED8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 xml:space="preserve"> </w:t>
                  </w:r>
                  <w:r w:rsidR="009400D9" w:rsidRPr="00432ED8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>newsletter</w:t>
                  </w:r>
                  <w:r w:rsidR="00223DB5" w:rsidRPr="00432ED8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>.</w:t>
                  </w:r>
                  <w:r w:rsidR="0030430E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 xml:space="preserve"> Th</w:t>
                  </w:r>
                  <w:r w:rsidR="0028756C" w:rsidRPr="00432ED8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>is</w:t>
                  </w:r>
                  <w:r w:rsidR="00A76992" w:rsidRPr="00432ED8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 xml:space="preserve"> a great way to share up to date news and some of the meaningful ways we spend our time.</w:t>
                  </w:r>
                  <w:r w:rsidR="00B444D0" w:rsidRPr="00432ED8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 xml:space="preserve"> We hope that you will enjoy receiving this and any feedback, or suggestions on content </w:t>
                  </w:r>
                  <w:r w:rsidR="00A41CA2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 xml:space="preserve">is always </w:t>
                  </w:r>
                  <w:r w:rsidR="00B444D0" w:rsidRPr="00432ED8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 xml:space="preserve">gratefully received. </w:t>
                  </w:r>
                  <w:r w:rsidR="006374BE">
                    <w:rPr>
                      <w:b/>
                      <w:i/>
                      <w:iCs/>
                      <w:color w:val="729928" w:themeColor="accent1" w:themeShade="BF"/>
                      <w:sz w:val="23"/>
                      <w:szCs w:val="23"/>
                    </w:rPr>
                    <w:t xml:space="preserve">                               </w:t>
                  </w:r>
                  <w:r w:rsidR="00B444D0" w:rsidRPr="00432ED8">
                    <w:rPr>
                      <w:b/>
                      <w:i/>
                      <w:iCs/>
                      <w:color w:val="729928" w:themeColor="accent1" w:themeShade="BF"/>
                      <w:sz w:val="16"/>
                      <w:szCs w:val="16"/>
                    </w:rPr>
                    <w:t>Email</w:t>
                  </w:r>
                  <w:r w:rsidR="0090428A" w:rsidRPr="00432ED8">
                    <w:rPr>
                      <w:b/>
                      <w:i/>
                      <w:iCs/>
                      <w:color w:val="729928" w:themeColor="accent1" w:themeShade="BF"/>
                      <w:sz w:val="16"/>
                      <w:szCs w:val="16"/>
                    </w:rPr>
                    <w:t xml:space="preserve">  </w:t>
                  </w:r>
                  <w:hyperlink r:id="rId12" w:history="1">
                    <w:r w:rsidR="0028756C" w:rsidRPr="00432ED8">
                      <w:rPr>
                        <w:rStyle w:val="Hyperlink"/>
                        <w:b/>
                        <w:i/>
                        <w:iCs/>
                        <w:color w:val="729928" w:themeColor="accent1" w:themeShade="BF"/>
                        <w:sz w:val="16"/>
                        <w:szCs w:val="16"/>
                      </w:rPr>
                      <w:t>b.powell@herefordshirecarehomes.com</w:t>
                    </w:r>
                  </w:hyperlink>
                </w:p>
                <w:p w14:paraId="3709AFE8" w14:textId="77777777" w:rsidR="006374BE" w:rsidRDefault="006374BE" w:rsidP="009400D9">
                  <w:pPr>
                    <w:ind w:left="0"/>
                    <w:rPr>
                      <w:rStyle w:val="Hyperlink"/>
                      <w:b/>
                      <w:i/>
                      <w:iCs/>
                      <w:color w:val="729928" w:themeColor="accent1" w:themeShade="BF"/>
                      <w:sz w:val="20"/>
                      <w:szCs w:val="20"/>
                      <w:u w:val="none"/>
                    </w:rPr>
                  </w:pPr>
                </w:p>
                <w:p w14:paraId="22125224" w14:textId="1DA35860" w:rsidR="00650728" w:rsidRPr="00A41CA2" w:rsidRDefault="00650728" w:rsidP="009400D9">
                  <w:pPr>
                    <w:ind w:left="0"/>
                    <w:rPr>
                      <w:b/>
                      <w:i/>
                      <w:iCs/>
                      <w:color w:val="729928" w:themeColor="accent1" w:themeShade="BF"/>
                      <w:sz w:val="20"/>
                      <w:szCs w:val="20"/>
                    </w:rPr>
                  </w:pPr>
                  <w:r w:rsidRPr="00A41CA2">
                    <w:rPr>
                      <w:rStyle w:val="Hyperlink"/>
                      <w:b/>
                      <w:i/>
                      <w:iCs/>
                      <w:color w:val="729928" w:themeColor="accent1" w:themeShade="BF"/>
                      <w:sz w:val="20"/>
                      <w:szCs w:val="20"/>
                      <w:u w:val="none"/>
                    </w:rPr>
                    <w:t xml:space="preserve">Join us on our Facebook Group for </w:t>
                  </w:r>
                  <w:proofErr w:type="gramStart"/>
                  <w:r w:rsidRPr="00A41CA2">
                    <w:rPr>
                      <w:rStyle w:val="Hyperlink"/>
                      <w:b/>
                      <w:i/>
                      <w:iCs/>
                      <w:color w:val="729928" w:themeColor="accent1" w:themeShade="BF"/>
                      <w:sz w:val="20"/>
                      <w:szCs w:val="20"/>
                      <w:u w:val="none"/>
                    </w:rPr>
                    <w:t>day to day</w:t>
                  </w:r>
                  <w:proofErr w:type="gramEnd"/>
                  <w:r w:rsidRPr="00A41CA2">
                    <w:rPr>
                      <w:rStyle w:val="Hyperlink"/>
                      <w:b/>
                      <w:i/>
                      <w:iCs/>
                      <w:color w:val="729928" w:themeColor="accent1" w:themeShade="BF"/>
                      <w:sz w:val="20"/>
                      <w:szCs w:val="20"/>
                      <w:u w:val="none"/>
                    </w:rPr>
                    <w:t xml:space="preserve"> updates on the activities we take part in and other aspects of our daily living </w:t>
                  </w:r>
                </w:p>
                <w:p w14:paraId="3CC13EC1" w14:textId="4F5C7166" w:rsidR="0027598F" w:rsidRDefault="00A41CA2" w:rsidP="00F42428">
                  <w:pPr>
                    <w:ind w:left="0"/>
                    <w:rPr>
                      <w:b/>
                      <w:color w:val="00B050"/>
                    </w:rPr>
                  </w:pPr>
                  <w:r>
                    <w:rPr>
                      <w:noProof/>
                    </w:rPr>
                    <w:t xml:space="preserve">      </w:t>
                  </w:r>
                  <w:r w:rsidR="00CC1910">
                    <w:rPr>
                      <w:noProof/>
                    </w:rPr>
                    <w:drawing>
                      <wp:inline distT="0" distB="0" distL="0" distR="0" wp14:anchorId="72A7C86D" wp14:editId="5F5BF179">
                        <wp:extent cx="1790700" cy="1790700"/>
                        <wp:effectExtent l="0" t="0" r="0" b="0"/>
                        <wp:docPr id="6" name="Picture 6" descr="No photo description availab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o photo description availab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814675" cy="1814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color w:val="00B050"/>
                    </w:rPr>
                    <w:t xml:space="preserve">  </w:t>
                  </w:r>
                </w:p>
                <w:p w14:paraId="711BEFDD" w14:textId="5E9D5605" w:rsidR="0075152E" w:rsidRDefault="002276C3" w:rsidP="00F42428">
                  <w:pPr>
                    <w:ind w:left="0"/>
                    <w:rPr>
                      <w:b/>
                      <w:color w:val="00B050"/>
                    </w:rPr>
                  </w:pPr>
                  <w:r>
                    <w:rPr>
                      <w:noProof/>
                    </w:rPr>
                    <w:t xml:space="preserve">      </w:t>
                  </w:r>
                  <w:r w:rsidR="0049552A">
                    <w:rPr>
                      <w:noProof/>
                    </w:rPr>
                    <w:drawing>
                      <wp:inline distT="0" distB="0" distL="0" distR="0" wp14:anchorId="54F9DBB3" wp14:editId="1E3687B8">
                        <wp:extent cx="2209800" cy="1846075"/>
                        <wp:effectExtent l="0" t="0" r="0" b="0"/>
                        <wp:docPr id="1386" name="Picture 1386" descr="May be an image of text that says &quot;we are au dipperent butthere's something kind of fantastic about that, isn't there? Roald bahl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y be an image of text that says &quot;we are au dipperent butthere's something kind of fantastic about that, isn't there? Roald bahl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648" t="5753" r="6803" b="32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9214" cy="1862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819DB2" w14:textId="58A6113F" w:rsidR="00AD57DF" w:rsidRDefault="00AD57DF" w:rsidP="00F42428">
                  <w:pPr>
                    <w:ind w:left="0"/>
                    <w:rPr>
                      <w:b/>
                      <w:color w:val="00B050"/>
                    </w:rPr>
                  </w:pPr>
                </w:p>
                <w:p w14:paraId="1FAD0811" w14:textId="2E86AC02" w:rsidR="00303F01" w:rsidRDefault="00A41CA2" w:rsidP="00F42428">
                  <w:pPr>
                    <w:ind w:left="0"/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 xml:space="preserve">  </w:t>
                  </w:r>
                </w:p>
                <w:p w14:paraId="742E35E1" w14:textId="5D3856BC" w:rsidR="009605B2" w:rsidRDefault="009605B2" w:rsidP="00F42428">
                  <w:pPr>
                    <w:ind w:left="0"/>
                    <w:rPr>
                      <w:b/>
                      <w:color w:val="00B050"/>
                    </w:rPr>
                  </w:pPr>
                </w:p>
                <w:p w14:paraId="55645345" w14:textId="77777777" w:rsidR="00AD57DF" w:rsidRDefault="00AD57DF" w:rsidP="00F42428">
                  <w:pPr>
                    <w:ind w:left="0"/>
                    <w:rPr>
                      <w:b/>
                      <w:color w:val="00B050"/>
                    </w:rPr>
                  </w:pPr>
                </w:p>
                <w:p w14:paraId="497735FC" w14:textId="77777777" w:rsidR="009605B2" w:rsidRDefault="009605B2" w:rsidP="00F42428">
                  <w:pPr>
                    <w:ind w:left="0"/>
                    <w:rPr>
                      <w:b/>
                      <w:color w:val="00B050"/>
                    </w:rPr>
                  </w:pPr>
                </w:p>
                <w:p w14:paraId="0885B15C" w14:textId="67E38D35" w:rsidR="00A41CA2" w:rsidRPr="00462E6D" w:rsidRDefault="00A41CA2" w:rsidP="00F42428">
                  <w:pPr>
                    <w:ind w:left="0"/>
                    <w:rPr>
                      <w:b/>
                      <w:i/>
                      <w:iCs/>
                      <w:color w:val="729928" w:themeColor="accent1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00B050"/>
                    </w:rPr>
                    <w:t xml:space="preserve">           </w:t>
                  </w:r>
                </w:p>
                <w:p w14:paraId="57378B87" w14:textId="7A3B90B0" w:rsidR="00936432" w:rsidRDefault="00936432" w:rsidP="000F4EF5">
                  <w:pPr>
                    <w:ind w:left="0"/>
                    <w:jc w:val="center"/>
                    <w:rPr>
                      <w:bCs/>
                      <w:color w:val="729928" w:themeColor="accent1" w:themeShade="BF"/>
                      <w:sz w:val="20"/>
                      <w:szCs w:val="20"/>
                    </w:rPr>
                  </w:pPr>
                </w:p>
                <w:p w14:paraId="4B2E67EC" w14:textId="77777777" w:rsidR="00303F01" w:rsidRPr="000B332B" w:rsidRDefault="00303F01" w:rsidP="000F4EF5">
                  <w:pPr>
                    <w:ind w:left="0"/>
                    <w:jc w:val="center"/>
                    <w:rPr>
                      <w:bCs/>
                      <w:color w:val="729928" w:themeColor="accent1" w:themeShade="BF"/>
                      <w:sz w:val="20"/>
                      <w:szCs w:val="20"/>
                    </w:rPr>
                  </w:pPr>
                </w:p>
                <w:p w14:paraId="722A85E7" w14:textId="5A2AA1E7" w:rsidR="00A13567" w:rsidRPr="00317F33" w:rsidRDefault="00317F33" w:rsidP="00317F33">
                  <w:pPr>
                    <w:ind w:left="0"/>
                    <w:rPr>
                      <w:b/>
                      <w:color w:val="31521B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31521B" w:themeColor="accent2" w:themeShade="80"/>
                      <w:sz w:val="28"/>
                      <w:szCs w:val="28"/>
                    </w:rPr>
                    <w:t xml:space="preserve">   </w:t>
                  </w:r>
                </w:p>
                <w:p w14:paraId="645FD438" w14:textId="77777777" w:rsidR="00A13567" w:rsidRDefault="00A13567" w:rsidP="00A13567"/>
                <w:p w14:paraId="4B5D585C" w14:textId="77777777" w:rsidR="00A13567" w:rsidRPr="00A13567" w:rsidRDefault="00A13567" w:rsidP="00A13567">
                  <w:pPr>
                    <w:pStyle w:val="ListParagraph"/>
                    <w:ind w:left="504"/>
                  </w:pPr>
                </w:p>
                <w:p w14:paraId="5713B077" w14:textId="77777777" w:rsidR="005D5BF5" w:rsidRDefault="005D5BF5"/>
                <w:p w14:paraId="2965A66A" w14:textId="77777777" w:rsidR="00A13567" w:rsidRDefault="00A13567"/>
                <w:p w14:paraId="3BADFA8A" w14:textId="77777777" w:rsidR="00A13567" w:rsidRDefault="00A13567"/>
                <w:p w14:paraId="1C71454B" w14:textId="77777777" w:rsidR="00A13567" w:rsidRDefault="00A13567"/>
                <w:p w14:paraId="407C1AD3" w14:textId="77777777" w:rsidR="00A13567" w:rsidRDefault="00A13567"/>
                <w:p w14:paraId="741DDC8D" w14:textId="77777777" w:rsidR="00A13567" w:rsidRDefault="00A13567"/>
                <w:p w14:paraId="38A30D80" w14:textId="77777777" w:rsidR="00A13567" w:rsidRDefault="00A13567"/>
                <w:p w14:paraId="6249C023" w14:textId="77777777" w:rsidR="00A13567" w:rsidRDefault="00A13567"/>
                <w:p w14:paraId="425CFA59" w14:textId="77777777" w:rsidR="00A13567" w:rsidRDefault="00A13567"/>
                <w:p w14:paraId="03FCF6F0" w14:textId="77777777" w:rsidR="00A13567" w:rsidRDefault="00A13567"/>
                <w:p w14:paraId="1A99F70F" w14:textId="77777777" w:rsidR="00A13567" w:rsidRDefault="00A13567"/>
                <w:p w14:paraId="1FA7B1D3" w14:textId="77777777" w:rsidR="00A13567" w:rsidRDefault="00A13567"/>
                <w:tbl>
                  <w:tblPr>
                    <w:tblStyle w:val="NewsletterTable"/>
                    <w:tblW w:w="5000" w:type="pct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488"/>
                  </w:tblGrid>
                  <w:tr w:rsidR="005D5BF5" w14:paraId="47049745" w14:textId="77777777" w:rsidTr="005D5BF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tcW w:w="3439" w:type="dxa"/>
                        <w:tcBorders>
                          <w:bottom w:val="nil"/>
                        </w:tcBorders>
                      </w:tcPr>
                      <w:p w14:paraId="7F5DA80A" w14:textId="77777777" w:rsidR="005D5BF5" w:rsidRDefault="005D5BF5">
                        <w:pPr>
                          <w:pStyle w:val="TableSpace"/>
                        </w:pPr>
                      </w:p>
                    </w:tc>
                  </w:tr>
                  <w:tr w:rsidR="005D5BF5" w14:paraId="3402473F" w14:textId="77777777" w:rsidTr="005D5BF5">
                    <w:trPr>
                      <w:trHeight w:val="5760"/>
                      <w:jc w:val="center"/>
                    </w:trPr>
                    <w:tc>
                      <w:tcPr>
                        <w:tcW w:w="3439" w:type="dxa"/>
                        <w:tcBorders>
                          <w:top w:val="nil"/>
                          <w:bottom w:val="nil"/>
                        </w:tcBorders>
                      </w:tcPr>
                      <w:p w14:paraId="162C13DA" w14:textId="77777777" w:rsidR="005D5BF5" w:rsidRDefault="005D5BF5"/>
                    </w:tc>
                  </w:tr>
                </w:tbl>
                <w:p w14:paraId="56740670" w14:textId="77777777" w:rsidR="005D5BF5" w:rsidRDefault="005D5BF5">
                  <w:pPr>
                    <w:pStyle w:val="NoSpacing"/>
                  </w:pPr>
                </w:p>
              </w:txbxContent>
            </v:textbox>
            <w10:wrap type="square" side="left" anchorx="margin" anchory="page"/>
          </v:shape>
        </w:pict>
      </w:r>
      <w:bookmarkStart w:id="0" w:name="_Hlk94796371"/>
      <w:r w:rsidR="005C4674">
        <w:rPr>
          <w:color w:val="729928" w:themeColor="accent1" w:themeShade="BF"/>
          <w:sz w:val="20"/>
          <w:szCs w:val="20"/>
        </w:rPr>
        <w:t xml:space="preserve"> </w:t>
      </w:r>
      <w:bookmarkEnd w:id="0"/>
    </w:p>
    <w:p w14:paraId="37A1EE12" w14:textId="6F01B850" w:rsidR="006A3B78" w:rsidRPr="006A3B78" w:rsidRDefault="006A3B78" w:rsidP="006A3B78">
      <w:pPr>
        <w:pStyle w:val="ContactInfo"/>
      </w:pPr>
    </w:p>
    <w:p w14:paraId="0EDD6DBF" w14:textId="220EA807" w:rsidR="00621FB5" w:rsidRPr="00621FB5" w:rsidRDefault="004F2E31" w:rsidP="00621FB5">
      <w:pPr>
        <w:pStyle w:val="ContactInfo"/>
      </w:pPr>
      <w:r>
        <w:t xml:space="preserve">                  </w:t>
      </w:r>
    </w:p>
    <w:p w14:paraId="3D2FBAE0" w14:textId="77777777" w:rsidR="006A3B78" w:rsidRDefault="006A3B78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698570D6" w14:textId="77777777" w:rsidR="006A3B78" w:rsidRDefault="006A3B78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133E6FA1" w14:textId="77777777" w:rsidR="006A3B78" w:rsidRDefault="006A3B78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77D6359E" w14:textId="77777777" w:rsidR="006A3B78" w:rsidRDefault="006A3B78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303BDE48" w14:textId="77777777" w:rsidR="006A3B78" w:rsidRDefault="006A3B78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0780500D" w14:textId="77777777" w:rsidR="006A3B78" w:rsidRDefault="006A3B78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6D3AF8C8" w14:textId="77777777" w:rsidR="006A3B78" w:rsidRDefault="006A3B78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2A7B0DA9" w14:textId="77777777" w:rsidR="006A3B78" w:rsidRDefault="006A3B78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0520E848" w14:textId="77777777" w:rsidR="006A3B78" w:rsidRDefault="006A3B78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56BBE7A8" w14:textId="77777777" w:rsidR="006A3B78" w:rsidRDefault="006A3B78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490FA885" w14:textId="77777777" w:rsidR="006A3B78" w:rsidRDefault="006A3B78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181E15C9" w14:textId="77777777" w:rsidR="006A3B78" w:rsidRDefault="006A3B78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2840FB0C" w14:textId="77777777" w:rsidR="006A3B78" w:rsidRDefault="006A3B78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17421E0C" w14:textId="77777777" w:rsidR="00E87B66" w:rsidRDefault="00E87B66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0CDEA2F5" w14:textId="77777777" w:rsidR="00E87B66" w:rsidRDefault="00E87B66" w:rsidP="00B13CB1">
      <w:pPr>
        <w:pStyle w:val="ContactInfo"/>
        <w:rPr>
          <w:color w:val="729928" w:themeColor="accent1" w:themeShade="BF"/>
          <w:sz w:val="20"/>
          <w:szCs w:val="20"/>
        </w:rPr>
      </w:pPr>
    </w:p>
    <w:p w14:paraId="03F6166B" w14:textId="0851CD9E" w:rsidR="00EF5064" w:rsidRDefault="006A3B78" w:rsidP="00EF5064">
      <w:pPr>
        <w:pStyle w:val="ContactInfo"/>
        <w:rPr>
          <w:color w:val="729928" w:themeColor="accent1" w:themeShade="BF"/>
          <w:sz w:val="20"/>
          <w:szCs w:val="20"/>
        </w:rPr>
      </w:pPr>
      <w:r>
        <w:rPr>
          <w:color w:val="729928" w:themeColor="accent1" w:themeShade="BF"/>
          <w:sz w:val="20"/>
          <w:szCs w:val="20"/>
        </w:rPr>
        <w:t xml:space="preserve">February has </w:t>
      </w:r>
      <w:r w:rsidR="003348AF">
        <w:rPr>
          <w:color w:val="729928" w:themeColor="accent1" w:themeShade="BF"/>
          <w:sz w:val="20"/>
          <w:szCs w:val="20"/>
        </w:rPr>
        <w:t xml:space="preserve">been an exceptionally busy month for us all, here at </w:t>
      </w:r>
      <w:proofErr w:type="spellStart"/>
      <w:r w:rsidR="003348AF">
        <w:rPr>
          <w:color w:val="729928" w:themeColor="accent1" w:themeShade="BF"/>
          <w:sz w:val="20"/>
          <w:szCs w:val="20"/>
        </w:rPr>
        <w:t>Charnwood</w:t>
      </w:r>
      <w:proofErr w:type="spellEnd"/>
      <w:r w:rsidR="003348AF">
        <w:rPr>
          <w:color w:val="729928" w:themeColor="accent1" w:themeShade="BF"/>
          <w:sz w:val="20"/>
          <w:szCs w:val="20"/>
        </w:rPr>
        <w:t xml:space="preserve">. We began our month with Dignity Action Day, which was featured in our previous edition. We also celebrated Valentine’s Day, World Cancer </w:t>
      </w:r>
      <w:proofErr w:type="gramStart"/>
      <w:r w:rsidR="003348AF">
        <w:rPr>
          <w:color w:val="729928" w:themeColor="accent1" w:themeShade="BF"/>
          <w:sz w:val="20"/>
          <w:szCs w:val="20"/>
        </w:rPr>
        <w:t>Day</w:t>
      </w:r>
      <w:proofErr w:type="gramEnd"/>
      <w:r w:rsidR="003348AF">
        <w:rPr>
          <w:color w:val="729928" w:themeColor="accent1" w:themeShade="BF"/>
          <w:sz w:val="20"/>
          <w:szCs w:val="20"/>
        </w:rPr>
        <w:t xml:space="preserve"> and Equality &amp; Diversity Month</w:t>
      </w:r>
      <w:r w:rsidR="00064C3A">
        <w:rPr>
          <w:color w:val="729928" w:themeColor="accent1" w:themeShade="BF"/>
          <w:sz w:val="20"/>
          <w:szCs w:val="20"/>
        </w:rPr>
        <w:t>,</w:t>
      </w:r>
      <w:r w:rsidR="003348AF">
        <w:rPr>
          <w:color w:val="729928" w:themeColor="accent1" w:themeShade="BF"/>
          <w:sz w:val="20"/>
          <w:szCs w:val="20"/>
        </w:rPr>
        <w:t xml:space="preserve"> in true </w:t>
      </w:r>
      <w:proofErr w:type="spellStart"/>
      <w:r w:rsidR="003348AF">
        <w:rPr>
          <w:color w:val="729928" w:themeColor="accent1" w:themeShade="BF"/>
          <w:sz w:val="20"/>
          <w:szCs w:val="20"/>
        </w:rPr>
        <w:t>Charnwood</w:t>
      </w:r>
      <w:proofErr w:type="spellEnd"/>
      <w:r w:rsidR="003348AF">
        <w:rPr>
          <w:color w:val="729928" w:themeColor="accent1" w:themeShade="BF"/>
          <w:sz w:val="20"/>
          <w:szCs w:val="20"/>
        </w:rPr>
        <w:t xml:space="preserve"> style. </w:t>
      </w:r>
      <w:r w:rsidR="00E44F00">
        <w:rPr>
          <w:color w:val="729928" w:themeColor="accent1" w:themeShade="BF"/>
          <w:sz w:val="20"/>
          <w:szCs w:val="20"/>
        </w:rPr>
        <w:t xml:space="preserve">Along with regular village walks, and daily </w:t>
      </w:r>
      <w:r w:rsidR="00EF5064">
        <w:rPr>
          <w:color w:val="729928" w:themeColor="accent1" w:themeShade="BF"/>
          <w:sz w:val="20"/>
          <w:szCs w:val="20"/>
        </w:rPr>
        <w:t xml:space="preserve">in house </w:t>
      </w:r>
      <w:r w:rsidR="00E44F00">
        <w:rPr>
          <w:color w:val="729928" w:themeColor="accent1" w:themeShade="BF"/>
          <w:sz w:val="20"/>
          <w:szCs w:val="20"/>
        </w:rPr>
        <w:t xml:space="preserve">activities </w:t>
      </w:r>
      <w:r w:rsidR="00EF5064">
        <w:rPr>
          <w:color w:val="729928" w:themeColor="accent1" w:themeShade="BF"/>
          <w:sz w:val="20"/>
          <w:szCs w:val="20"/>
        </w:rPr>
        <w:t>there has been plenty to keep us occupied….</w:t>
      </w:r>
    </w:p>
    <w:p w14:paraId="42C5717D" w14:textId="23B8CF51" w:rsidR="00B13CB1" w:rsidRPr="00EF5064" w:rsidRDefault="00252272" w:rsidP="00EF5064">
      <w:pPr>
        <w:pStyle w:val="ContactInfo"/>
        <w:rPr>
          <w:color w:val="729928" w:themeColor="accent1" w:themeShade="BF"/>
          <w:sz w:val="20"/>
          <w:szCs w:val="20"/>
        </w:rPr>
      </w:pPr>
      <w:r w:rsidRPr="00940D9F">
        <w:rPr>
          <w:b/>
          <w:bCs/>
          <w:color w:val="4D671B" w:themeColor="accent1" w:themeShade="80"/>
        </w:rPr>
        <w:t xml:space="preserve">Let’s </w:t>
      </w:r>
      <w:proofErr w:type="gramStart"/>
      <w:r w:rsidRPr="00940D9F">
        <w:rPr>
          <w:b/>
          <w:bCs/>
          <w:color w:val="4D671B" w:themeColor="accent1" w:themeShade="80"/>
        </w:rPr>
        <w:t>take a look</w:t>
      </w:r>
      <w:proofErr w:type="gramEnd"/>
      <w:r w:rsidRPr="00940D9F">
        <w:rPr>
          <w:b/>
          <w:bCs/>
          <w:color w:val="4D671B" w:themeColor="accent1" w:themeShade="80"/>
        </w:rPr>
        <w:t xml:space="preserve"> at our month gone by ….</w:t>
      </w:r>
    </w:p>
    <w:p w14:paraId="0D328C57" w14:textId="77777777" w:rsidR="00EF5064" w:rsidRDefault="00EF5064" w:rsidP="00B13CB1">
      <w:pPr>
        <w:pStyle w:val="ContactInfo"/>
        <w:rPr>
          <w:rFonts w:ascii="Segoe UI Historic" w:hAnsi="Segoe UI Historic" w:cs="Segoe UI Historic"/>
          <w:color w:val="4D671B" w:themeColor="accent1" w:themeShade="80"/>
          <w:sz w:val="23"/>
          <w:szCs w:val="23"/>
          <w:shd w:val="clear" w:color="auto" w:fill="FFFFFF"/>
        </w:rPr>
      </w:pPr>
    </w:p>
    <w:p w14:paraId="717F3219" w14:textId="44306845" w:rsidR="00940D9F" w:rsidRPr="00940D9F" w:rsidRDefault="00EF5064" w:rsidP="00064C3A">
      <w:pPr>
        <w:pStyle w:val="ContactInfo"/>
        <w:ind w:left="0"/>
        <w:rPr>
          <w:rFonts w:ascii="Segoe UI Historic" w:hAnsi="Segoe UI Historic" w:cs="Segoe UI Historic"/>
          <w:color w:val="4D671B" w:themeColor="accent1" w:themeShade="80"/>
          <w:sz w:val="23"/>
          <w:szCs w:val="23"/>
          <w:shd w:val="clear" w:color="auto" w:fill="FFFFFF"/>
        </w:rPr>
      </w:pPr>
      <w:r w:rsidRPr="00EF5064">
        <w:rPr>
          <w:rFonts w:ascii="Segoe UI Historic" w:hAnsi="Segoe UI Historic" w:cs="Segoe UI Historic"/>
          <w:color w:val="4D671B" w:themeColor="accent1" w:themeShade="80"/>
          <w:sz w:val="23"/>
          <w:szCs w:val="23"/>
          <w:shd w:val="clear" w:color="auto" w:fill="FFFFFF"/>
        </w:rPr>
        <w:t xml:space="preserve">We have </w:t>
      </w:r>
      <w:proofErr w:type="spellStart"/>
      <w:r w:rsidRPr="00EF5064">
        <w:rPr>
          <w:rFonts w:ascii="Segoe UI Historic" w:hAnsi="Segoe UI Historic" w:cs="Segoe UI Historic"/>
          <w:color w:val="4D671B" w:themeColor="accent1" w:themeShade="80"/>
          <w:sz w:val="23"/>
          <w:szCs w:val="23"/>
          <w:shd w:val="clear" w:color="auto" w:fill="FFFFFF"/>
        </w:rPr>
        <w:t>began</w:t>
      </w:r>
      <w:proofErr w:type="spellEnd"/>
      <w:r w:rsidRPr="00EF5064">
        <w:rPr>
          <w:rFonts w:ascii="Segoe UI Historic" w:hAnsi="Segoe UI Historic" w:cs="Segoe UI Historic"/>
          <w:color w:val="4D671B" w:themeColor="accent1" w:themeShade="80"/>
          <w:sz w:val="23"/>
          <w:szCs w:val="23"/>
          <w:shd w:val="clear" w:color="auto" w:fill="FFFFFF"/>
        </w:rPr>
        <w:t xml:space="preserve"> receiving a weekly floral delivery, which is taken and arranged with a different resident each time. We talk about the different variety of flowers we have received, and use this time as special, quality one to one time</w:t>
      </w:r>
      <w:r w:rsidR="00E24D3C">
        <w:rPr>
          <w:rFonts w:ascii="Segoe UI Historic" w:hAnsi="Segoe UI Historic" w:cs="Segoe UI Historic"/>
          <w:color w:val="4D671B" w:themeColor="accent1" w:themeShade="80"/>
          <w:sz w:val="23"/>
          <w:szCs w:val="23"/>
          <w:shd w:val="clear" w:color="auto" w:fill="FFFFFF"/>
        </w:rPr>
        <w:t>, which can be especially important for those who might not be able to join in with our social activities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03C5031C" wp14:editId="3814F049">
            <wp:extent cx="152400" cy="152400"/>
            <wp:effectExtent l="0" t="0" r="0" b="0"/>
            <wp:docPr id="16" name="Picture 16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❤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6287" w14:textId="15BCEFE8" w:rsidR="00AD57DF" w:rsidRPr="00D54862" w:rsidRDefault="00E24D3C" w:rsidP="00AD57DF">
      <w:pPr>
        <w:pStyle w:val="ContactInfo"/>
        <w:ind w:left="0"/>
        <w:rPr>
          <w:color w:val="4D671B" w:themeColor="accent1" w:themeShade="80"/>
        </w:rPr>
      </w:pPr>
      <w:r>
        <w:rPr>
          <w:noProof/>
        </w:rPr>
        <w:drawing>
          <wp:inline distT="0" distB="0" distL="0" distR="0" wp14:anchorId="16D557C1" wp14:editId="2CD7FDFD">
            <wp:extent cx="1416685" cy="1888911"/>
            <wp:effectExtent l="0" t="0" r="0" b="0"/>
            <wp:docPr id="3" name="Picture 3" descr="May be an image of flower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flower and indo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14" cy="19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5D3">
        <w:rPr>
          <w:color w:val="4D671B" w:themeColor="accent1" w:themeShade="80"/>
        </w:rPr>
        <w:t xml:space="preserve">  </w:t>
      </w:r>
      <w:r w:rsidR="00B46909">
        <w:rPr>
          <w:noProof/>
        </w:rPr>
        <w:t xml:space="preserve">   </w:t>
      </w:r>
      <w:r w:rsidR="00064C3A">
        <w:rPr>
          <w:noProof/>
        </w:rPr>
        <w:t xml:space="preserve">  </w:t>
      </w:r>
      <w:r w:rsidR="003665D3">
        <w:rPr>
          <w:noProof/>
        </w:rPr>
        <w:drawing>
          <wp:inline distT="0" distB="0" distL="0" distR="0" wp14:anchorId="1E2B262F" wp14:editId="27D7BE81">
            <wp:extent cx="1423988" cy="1898650"/>
            <wp:effectExtent l="0" t="0" r="0" b="0"/>
            <wp:docPr id="19" name="Picture 19" descr="May be an image of flower, indoor and text that says &quot;This beautiful floral display was arranged in the special company of Dore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flower, indoor and text that says &quot;This beautiful floral display was arranged in the special company of Doreen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71" cy="19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5D3">
        <w:rPr>
          <w:color w:val="4D671B" w:themeColor="accent1" w:themeShade="80"/>
        </w:rPr>
        <w:t xml:space="preserve">  </w:t>
      </w:r>
      <w:r w:rsidR="00B46909">
        <w:rPr>
          <w:noProof/>
        </w:rPr>
        <w:t xml:space="preserve">  </w:t>
      </w:r>
      <w:r w:rsidR="00064C3A">
        <w:rPr>
          <w:noProof/>
        </w:rPr>
        <w:t xml:space="preserve">   </w:t>
      </w:r>
      <w:r w:rsidR="00D54862">
        <w:rPr>
          <w:noProof/>
        </w:rPr>
        <w:drawing>
          <wp:inline distT="0" distB="0" distL="0" distR="0" wp14:anchorId="6CA8CA10" wp14:editId="14EB0144">
            <wp:extent cx="1427480" cy="1901368"/>
            <wp:effectExtent l="0" t="0" r="0" b="0"/>
            <wp:docPr id="1" name="Picture 1" descr="May be an image of flower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flower and indo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01" cy="19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862">
        <w:rPr>
          <w:color w:val="4D671B" w:themeColor="accent1" w:themeShade="80"/>
        </w:rPr>
        <w:t xml:space="preserve">  </w:t>
      </w:r>
      <w:r w:rsidR="00B46909">
        <w:rPr>
          <w:noProof/>
        </w:rPr>
        <w:t xml:space="preserve">  </w:t>
      </w:r>
      <w:r w:rsidR="00064C3A">
        <w:rPr>
          <w:noProof/>
        </w:rPr>
        <w:t xml:space="preserve">   </w:t>
      </w:r>
      <w:r w:rsidR="00D54862">
        <w:rPr>
          <w:noProof/>
        </w:rPr>
        <w:drawing>
          <wp:inline distT="0" distB="0" distL="0" distR="0" wp14:anchorId="771E8BCA" wp14:editId="0377682B">
            <wp:extent cx="1428721" cy="1903024"/>
            <wp:effectExtent l="0" t="0" r="0" b="0"/>
            <wp:docPr id="20" name="Picture 20" descr="May be an image of flower and text that says &quot;This week's beautifulfloral floral display was arranged in the special company of Bertha Thank you Bertha xx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flower and text that says &quot;This week's beautifulfloral floral display was arranged in the special company of Bertha Thank you Bertha xxx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84" cy="192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D9F">
        <w:t xml:space="preserve"> </w:t>
      </w:r>
      <w:r w:rsidR="00D54862">
        <w:rPr>
          <w:noProof/>
        </w:rPr>
        <w:drawing>
          <wp:inline distT="0" distB="0" distL="0" distR="0" wp14:anchorId="2BB4E907" wp14:editId="2E7E01F7">
            <wp:extent cx="1415415" cy="1885299"/>
            <wp:effectExtent l="0" t="0" r="0" b="0"/>
            <wp:docPr id="21" name="Picture 21" descr="May be an image of flower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flower and indoo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82" cy="18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A3B">
        <w:rPr>
          <w:noProof/>
        </w:rPr>
        <w:t xml:space="preserve">  </w:t>
      </w:r>
      <w:r w:rsidR="00B46909">
        <w:rPr>
          <w:noProof/>
        </w:rPr>
        <w:t xml:space="preserve">   </w:t>
      </w:r>
      <w:r w:rsidR="00807574">
        <w:rPr>
          <w:noProof/>
        </w:rPr>
        <w:t xml:space="preserve"> </w:t>
      </w:r>
      <w:r w:rsidR="00064C3A">
        <w:rPr>
          <w:noProof/>
        </w:rPr>
        <w:t xml:space="preserve"> </w:t>
      </w:r>
      <w:r w:rsidR="00D54862">
        <w:rPr>
          <w:noProof/>
        </w:rPr>
        <w:drawing>
          <wp:inline distT="0" distB="0" distL="0" distR="0" wp14:anchorId="6D7CE4DF" wp14:editId="1BB98678">
            <wp:extent cx="1428007" cy="1902071"/>
            <wp:effectExtent l="0" t="0" r="0" b="0"/>
            <wp:docPr id="2" name="Picture 2" descr="May be an image of flower and text that says &quot;THIS BEAUTIFUL FLORAL DISPLAY IS CALLED PHILANTIA AND WAS ARRANGED IN THE SPECIAL COMPANY OF DIAN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flower and text that says &quot;THIS BEAUTIFUL FLORAL DISPLAY IS CALLED PHILANTIA AND WAS ARRANGED IN THE SPECIAL COMPANY OF DIANA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112" cy="193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A3B">
        <w:rPr>
          <w:noProof/>
        </w:rPr>
        <w:t xml:space="preserve"> </w:t>
      </w:r>
      <w:r w:rsidR="00D54862">
        <w:rPr>
          <w:noProof/>
        </w:rPr>
        <w:t xml:space="preserve"> </w:t>
      </w:r>
      <w:r w:rsidR="00B46909">
        <w:rPr>
          <w:noProof/>
        </w:rPr>
        <w:t xml:space="preserve">  </w:t>
      </w:r>
      <w:r w:rsidR="00064C3A">
        <w:rPr>
          <w:noProof/>
        </w:rPr>
        <w:t xml:space="preserve"> </w:t>
      </w:r>
      <w:r w:rsidR="00807574">
        <w:rPr>
          <w:noProof/>
        </w:rPr>
        <w:t xml:space="preserve"> </w:t>
      </w:r>
      <w:r w:rsidR="00064C3A">
        <w:rPr>
          <w:noProof/>
        </w:rPr>
        <w:t xml:space="preserve"> </w:t>
      </w:r>
      <w:r w:rsidR="00B46909">
        <w:rPr>
          <w:noProof/>
        </w:rPr>
        <w:drawing>
          <wp:inline distT="0" distB="0" distL="0" distR="0" wp14:anchorId="03EA2A5D" wp14:editId="16151578">
            <wp:extent cx="1432560" cy="1910080"/>
            <wp:effectExtent l="0" t="0" r="0" b="0"/>
            <wp:docPr id="4" name="Picture 4" descr="May be an image of 1 person, flower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, flower and indoo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91" cy="19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909">
        <w:rPr>
          <w:noProof/>
        </w:rPr>
        <w:t xml:space="preserve"> </w:t>
      </w:r>
      <w:r w:rsidR="00064C3A">
        <w:rPr>
          <w:noProof/>
        </w:rPr>
        <w:t xml:space="preserve">    </w:t>
      </w:r>
      <w:r w:rsidR="00807574">
        <w:rPr>
          <w:noProof/>
        </w:rPr>
        <w:t xml:space="preserve"> </w:t>
      </w:r>
      <w:r w:rsidR="00064C3A">
        <w:rPr>
          <w:noProof/>
        </w:rPr>
        <w:t xml:space="preserve"> </w:t>
      </w:r>
      <w:r w:rsidR="00B46909">
        <w:rPr>
          <w:noProof/>
        </w:rPr>
        <w:drawing>
          <wp:inline distT="0" distB="0" distL="0" distR="0" wp14:anchorId="7F363BA8" wp14:editId="1128E3EA">
            <wp:extent cx="1432560" cy="1910079"/>
            <wp:effectExtent l="0" t="0" r="0" b="0"/>
            <wp:docPr id="22" name="Picture 22" descr="May be an image of flower and text that says &quot;THIS BEAUTIFUL DISPLAY IS CALLED THE ART OF FLOWERS IT WAS ARRANGED BY SHEI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flower and text that says &quot;THIS BEAUTIFUL DISPLAY IS CALLED THE ART OF FLOWERS IT WAS ARRANGED BY SHEILA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94" cy="192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909">
        <w:rPr>
          <w:noProof/>
        </w:rPr>
        <w:t xml:space="preserve"> </w:t>
      </w:r>
    </w:p>
    <w:p w14:paraId="2F37953B" w14:textId="0E3FA0C4" w:rsidR="00950E2C" w:rsidRDefault="006A698D" w:rsidP="00AD57DF">
      <w:pPr>
        <w:pStyle w:val="ContactInfo"/>
        <w:ind w:left="0"/>
      </w:pPr>
      <w:r>
        <w:rPr>
          <w:noProof/>
        </w:rPr>
        <w:pict w14:anchorId="0A94F48C">
          <v:shape id="_x0000_s2065" type="#_x0000_t202" style="position:absolute;margin-left:.75pt;margin-top:6.85pt;width:256.4pt;height:222.75pt;z-index:251693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D4&#10;CUB5FgIAACcEAAAOAAAAAAAAAAAAAAAAAC4CAABkcnMvZTJvRG9jLnhtbFBLAQItABQABgAIAAAA&#10;IQBIWydy2wAAAAcBAAAPAAAAAAAAAAAAAAAAAHAEAABkcnMvZG93bnJldi54bWxQSwUGAAAAAAQA&#10;BADzAAAAeAUAAAAA&#10;">
            <v:textbox>
              <w:txbxContent>
                <w:p w14:paraId="034DEF18" w14:textId="436225AC" w:rsidR="006A698D" w:rsidRDefault="0062063D" w:rsidP="006A698D">
                  <w:pPr>
                    <w:jc w:val="both"/>
                    <w:rPr>
                      <w:rFonts w:ascii="Baskerville Old Face" w:hAnsi="Baskerville Old Face" w:cs="Segoe UI Historic"/>
                      <w:color w:val="4D671B" w:themeColor="accent1" w:themeShade="80"/>
                      <w:sz w:val="23"/>
                      <w:szCs w:val="23"/>
                      <w:shd w:val="clear" w:color="auto" w:fill="FFFFFF"/>
                    </w:rPr>
                  </w:pPr>
                  <w:r w:rsidRPr="0062063D">
                    <w:rPr>
                      <w:rFonts w:ascii="Baskerville Old Face" w:hAnsi="Baskerville Old Face" w:cs="Segoe UI Historic"/>
                      <w:color w:val="4D671B" w:themeColor="accent1" w:themeShade="80"/>
                      <w:sz w:val="23"/>
                      <w:szCs w:val="23"/>
                      <w:shd w:val="clear" w:color="auto" w:fill="FFFFFF"/>
                    </w:rPr>
                    <w:t xml:space="preserve">We </w:t>
                  </w:r>
                  <w:r>
                    <w:rPr>
                      <w:rFonts w:ascii="Baskerville Old Face" w:hAnsi="Baskerville Old Face" w:cs="Segoe UI Historic"/>
                      <w:color w:val="4D671B" w:themeColor="accent1" w:themeShade="80"/>
                      <w:sz w:val="23"/>
                      <w:szCs w:val="23"/>
                      <w:shd w:val="clear" w:color="auto" w:fill="FFFFFF"/>
                    </w:rPr>
                    <w:t xml:space="preserve">have created a special </w:t>
                  </w:r>
                  <w:r w:rsidRPr="0062063D">
                    <w:rPr>
                      <w:rFonts w:ascii="Baskerville Old Face" w:hAnsi="Baskerville Old Face" w:cs="Segoe UI Historic"/>
                      <w:color w:val="4D671B" w:themeColor="accent1" w:themeShade="80"/>
                      <w:sz w:val="23"/>
                      <w:szCs w:val="23"/>
                      <w:shd w:val="clear" w:color="auto" w:fill="FFFFFF"/>
                    </w:rPr>
                    <w:t>reading corner. It has become very popular with our residents</w:t>
                  </w:r>
                  <w:r>
                    <w:rPr>
                      <w:rFonts w:ascii="Baskerville Old Face" w:hAnsi="Baskerville Old Face" w:cs="Segoe UI Historic"/>
                      <w:color w:val="4D671B" w:themeColor="accent1" w:themeShade="80"/>
                      <w:sz w:val="23"/>
                      <w:szCs w:val="23"/>
                      <w:shd w:val="clear" w:color="auto" w:fill="FFFFFF"/>
                    </w:rPr>
                    <w:t>…</w:t>
                  </w:r>
                </w:p>
                <w:p w14:paraId="274C0DE1" w14:textId="7A858AE6" w:rsidR="00807574" w:rsidRPr="0062063D" w:rsidRDefault="00807574" w:rsidP="006A698D">
                  <w:pPr>
                    <w:jc w:val="both"/>
                    <w:rPr>
                      <w:rFonts w:ascii="Baskerville Old Face" w:hAnsi="Baskerville Old Face"/>
                      <w:color w:val="4D671B" w:themeColor="accent1" w:themeShade="80"/>
                    </w:rPr>
                  </w:pP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0588806E" wp14:editId="01C4EB5A">
                        <wp:extent cx="2790825" cy="2093119"/>
                        <wp:effectExtent l="0" t="0" r="0" b="0"/>
                        <wp:docPr id="26" name="Picture 26" descr="May be an image of furniture and living ro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y be an image of furniture and living ro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3505" cy="2110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D54862">
        <w:t xml:space="preserve"> </w:t>
      </w:r>
    </w:p>
    <w:p w14:paraId="3A072C16" w14:textId="671E0555" w:rsidR="007F5CE1" w:rsidRDefault="000B5D32" w:rsidP="00AD57DF">
      <w:pPr>
        <w:pStyle w:val="ContactInfo"/>
        <w:ind w:left="0"/>
      </w:pPr>
      <w:r>
        <w:rPr>
          <w:noProof/>
        </w:rPr>
        <w:drawing>
          <wp:inline distT="0" distB="0" distL="0" distR="0" wp14:anchorId="30A8D1DC" wp14:editId="4CFC6F5D">
            <wp:extent cx="1340644" cy="1787525"/>
            <wp:effectExtent l="0" t="0" r="0" b="0"/>
            <wp:docPr id="1377" name="Picture 1377" descr="May be an image of 1 person,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1 person, sitting and indo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604" cy="18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5BF8505" wp14:editId="26F1A993">
            <wp:extent cx="1343025" cy="1790700"/>
            <wp:effectExtent l="0" t="0" r="0" b="0"/>
            <wp:docPr id="1378" name="Picture 1378" descr="May be an image of 1 person,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1 person, sitting and indoo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21" cy="18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BCE4" w14:textId="77777777" w:rsidR="000B5D32" w:rsidRDefault="000B5D32" w:rsidP="00AD57DF">
      <w:pPr>
        <w:pStyle w:val="ContactInfo"/>
        <w:ind w:left="0"/>
        <w:rPr>
          <w:color w:val="4D671B" w:themeColor="accent1" w:themeShade="80"/>
        </w:rPr>
      </w:pPr>
    </w:p>
    <w:p w14:paraId="6CA1A623" w14:textId="2A31AE33" w:rsidR="00E87B66" w:rsidRDefault="006740D6" w:rsidP="00AD57DF">
      <w:pPr>
        <w:pStyle w:val="ContactInfo"/>
        <w:ind w:left="0"/>
        <w:rPr>
          <w:color w:val="4D671B" w:themeColor="accent1" w:themeShade="80"/>
        </w:rPr>
      </w:pPr>
      <w:r>
        <w:rPr>
          <w:color w:val="4D671B" w:themeColor="accent1" w:themeShade="80"/>
        </w:rPr>
        <w:t>We ensure that everyone feels special every day a</w:t>
      </w:r>
      <w:r w:rsidR="006E4A1A">
        <w:rPr>
          <w:color w:val="4D671B" w:themeColor="accent1" w:themeShade="80"/>
        </w:rPr>
        <w:t>t</w:t>
      </w:r>
      <w:r>
        <w:rPr>
          <w:color w:val="4D671B" w:themeColor="accent1" w:themeShade="80"/>
        </w:rPr>
        <w:t xml:space="preserve"> </w:t>
      </w:r>
      <w:proofErr w:type="spellStart"/>
      <w:r>
        <w:rPr>
          <w:color w:val="4D671B" w:themeColor="accent1" w:themeShade="80"/>
        </w:rPr>
        <w:t>Charnwood</w:t>
      </w:r>
      <w:proofErr w:type="spellEnd"/>
      <w:r w:rsidR="006E4A1A">
        <w:rPr>
          <w:color w:val="4D671B" w:themeColor="accent1" w:themeShade="80"/>
        </w:rPr>
        <w:t>,</w:t>
      </w:r>
      <w:r>
        <w:rPr>
          <w:color w:val="4D671B" w:themeColor="accent1" w:themeShade="80"/>
        </w:rPr>
        <w:t xml:space="preserve"> and Valentine’s Day was certainly no exception. </w:t>
      </w:r>
      <w:proofErr w:type="gramStart"/>
      <w:r>
        <w:rPr>
          <w:color w:val="4D671B" w:themeColor="accent1" w:themeShade="80"/>
        </w:rPr>
        <w:t>All of</w:t>
      </w:r>
      <w:proofErr w:type="gramEnd"/>
      <w:r>
        <w:rPr>
          <w:color w:val="4D671B" w:themeColor="accent1" w:themeShade="80"/>
        </w:rPr>
        <w:t xml:space="preserve"> our special residents were </w:t>
      </w:r>
      <w:r w:rsidR="006E4A1A">
        <w:rPr>
          <w:color w:val="4D671B" w:themeColor="accent1" w:themeShade="80"/>
        </w:rPr>
        <w:t>presented with</w:t>
      </w:r>
      <w:r>
        <w:rPr>
          <w:color w:val="4D671B" w:themeColor="accent1" w:themeShade="80"/>
        </w:rPr>
        <w:t xml:space="preserve"> a single red rose, a Valentine’s Card</w:t>
      </w:r>
      <w:r w:rsidR="006E4A1A">
        <w:rPr>
          <w:color w:val="4D671B" w:themeColor="accent1" w:themeShade="80"/>
        </w:rPr>
        <w:t xml:space="preserve"> </w:t>
      </w:r>
      <w:r>
        <w:rPr>
          <w:color w:val="4D671B" w:themeColor="accent1" w:themeShade="80"/>
        </w:rPr>
        <w:t>from a secret admirer and some chocolates.</w:t>
      </w:r>
      <w:r w:rsidR="00927037">
        <w:rPr>
          <w:color w:val="4D671B" w:themeColor="accent1" w:themeShade="80"/>
        </w:rPr>
        <w:t xml:space="preserve"> They sat down to a </w:t>
      </w:r>
      <w:r w:rsidR="006E4A1A">
        <w:rPr>
          <w:color w:val="4D671B" w:themeColor="accent1" w:themeShade="80"/>
        </w:rPr>
        <w:t>special Valentine’s lunch and enjoyed a delicious slice of chocolate heart cake. We all took part in a romantic photo shoot, which was then added to a special Valentine’s video which can be watched on our Special Facebook page.</w:t>
      </w:r>
    </w:p>
    <w:p w14:paraId="4EF4B484" w14:textId="77777777" w:rsidR="0049552A" w:rsidRDefault="0049552A" w:rsidP="00AD57DF">
      <w:pPr>
        <w:pStyle w:val="ContactInfo"/>
        <w:ind w:left="0"/>
        <w:rPr>
          <w:color w:val="4D671B" w:themeColor="accent1" w:themeShade="80"/>
        </w:rPr>
      </w:pPr>
    </w:p>
    <w:p w14:paraId="71882FE2" w14:textId="0C4C5241" w:rsidR="00083244" w:rsidRDefault="00083244" w:rsidP="00AD57DF">
      <w:pPr>
        <w:pStyle w:val="ContactInfo"/>
        <w:ind w:left="0"/>
        <w:rPr>
          <w:color w:val="4D671B" w:themeColor="accent1" w:themeShade="80"/>
        </w:rPr>
      </w:pPr>
      <w:r>
        <w:rPr>
          <w:noProof/>
        </w:rPr>
        <w:drawing>
          <wp:inline distT="0" distB="0" distL="0" distR="0" wp14:anchorId="49B46243" wp14:editId="3907577A">
            <wp:extent cx="1384935" cy="1844701"/>
            <wp:effectExtent l="0" t="0" r="0" b="0"/>
            <wp:docPr id="1381" name="Picture 1381" descr="May be an image of tabl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table and indoo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067" cy="185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D671B" w:themeColor="accent1" w:themeShade="80"/>
        </w:rPr>
        <w:t xml:space="preserve">  </w:t>
      </w:r>
      <w:r>
        <w:rPr>
          <w:noProof/>
        </w:rPr>
        <w:drawing>
          <wp:inline distT="0" distB="0" distL="0" distR="0" wp14:anchorId="135374E8" wp14:editId="644BA8FB">
            <wp:extent cx="1385570" cy="1845545"/>
            <wp:effectExtent l="0" t="0" r="0" b="0"/>
            <wp:docPr id="1382" name="Picture 1382" descr="May be an image of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ro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93" cy="186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D671B" w:themeColor="accent1" w:themeShade="80"/>
        </w:rPr>
        <w:t xml:space="preserve">  </w:t>
      </w:r>
      <w:r w:rsidR="00584C10">
        <w:rPr>
          <w:noProof/>
        </w:rPr>
        <w:drawing>
          <wp:inline distT="0" distB="0" distL="0" distR="0" wp14:anchorId="0A4F5A9A" wp14:editId="5D5C80AA">
            <wp:extent cx="2385172" cy="1790700"/>
            <wp:effectExtent l="0" t="0" r="0" b="0"/>
            <wp:docPr id="10" name="Picture 10" descr="May be an image of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indoo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9210" cy="180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C10">
        <w:rPr>
          <w:color w:val="4D671B" w:themeColor="accent1" w:themeShade="80"/>
        </w:rPr>
        <w:t xml:space="preserve">  </w:t>
      </w:r>
      <w:r w:rsidR="00584C10">
        <w:rPr>
          <w:noProof/>
        </w:rPr>
        <w:drawing>
          <wp:inline distT="0" distB="0" distL="0" distR="0" wp14:anchorId="01E73B5C" wp14:editId="1EDCE9E0">
            <wp:extent cx="1364342" cy="1817272"/>
            <wp:effectExtent l="0" t="0" r="7620" b="0"/>
            <wp:docPr id="1383" name="Picture 1383" descr="May be an image of 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cak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72" cy="182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3937" w14:textId="752BD642" w:rsidR="00584C10" w:rsidRDefault="00584C10" w:rsidP="00AD57DF">
      <w:pPr>
        <w:pStyle w:val="ContactInfo"/>
        <w:ind w:left="0"/>
        <w:rPr>
          <w:color w:val="4D671B" w:themeColor="accent1" w:themeShade="80"/>
        </w:rPr>
      </w:pPr>
    </w:p>
    <w:p w14:paraId="2DC795AB" w14:textId="75374C44" w:rsidR="00584C10" w:rsidRDefault="00AE3569" w:rsidP="00AD57DF">
      <w:pPr>
        <w:pStyle w:val="ContactInfo"/>
        <w:ind w:left="0"/>
        <w:rPr>
          <w:color w:val="4D671B" w:themeColor="accent1" w:themeShade="80"/>
        </w:rPr>
      </w:pPr>
      <w:r>
        <w:rPr>
          <w:color w:val="4D671B" w:themeColor="accent1" w:themeShade="80"/>
        </w:rPr>
        <w:t xml:space="preserve">Equality and Diversity Month gave us the opportunity to not only </w:t>
      </w:r>
      <w:proofErr w:type="gramStart"/>
      <w:r>
        <w:rPr>
          <w:color w:val="4D671B" w:themeColor="accent1" w:themeShade="80"/>
        </w:rPr>
        <w:t>acknowledge, but</w:t>
      </w:r>
      <w:proofErr w:type="gramEnd"/>
      <w:r>
        <w:rPr>
          <w:color w:val="4D671B" w:themeColor="accent1" w:themeShade="80"/>
        </w:rPr>
        <w:t xml:space="preserve"> create an event in which we could celebrate everyone’s uniqueness, in all its</w:t>
      </w:r>
      <w:r w:rsidR="006E1E23">
        <w:rPr>
          <w:color w:val="4D671B" w:themeColor="accent1" w:themeShade="80"/>
        </w:rPr>
        <w:t>’</w:t>
      </w:r>
      <w:r>
        <w:rPr>
          <w:color w:val="4D671B" w:themeColor="accent1" w:themeShade="80"/>
        </w:rPr>
        <w:t xml:space="preserve"> </w:t>
      </w:r>
      <w:r w:rsidR="00A84E2B">
        <w:rPr>
          <w:color w:val="4D671B" w:themeColor="accent1" w:themeShade="80"/>
        </w:rPr>
        <w:t xml:space="preserve">shapes and </w:t>
      </w:r>
      <w:r>
        <w:rPr>
          <w:color w:val="4D671B" w:themeColor="accent1" w:themeShade="80"/>
        </w:rPr>
        <w:t xml:space="preserve">forms. We done this </w:t>
      </w:r>
      <w:r w:rsidR="00A84E2B">
        <w:rPr>
          <w:color w:val="4D671B" w:themeColor="accent1" w:themeShade="80"/>
        </w:rPr>
        <w:t>in a super fun way</w:t>
      </w:r>
      <w:r w:rsidR="006E1E23">
        <w:rPr>
          <w:color w:val="4D671B" w:themeColor="accent1" w:themeShade="80"/>
        </w:rPr>
        <w:t>,</w:t>
      </w:r>
      <w:r w:rsidR="00A84E2B">
        <w:rPr>
          <w:color w:val="4D671B" w:themeColor="accent1" w:themeShade="80"/>
        </w:rPr>
        <w:t xml:space="preserve"> </w:t>
      </w:r>
      <w:r>
        <w:rPr>
          <w:color w:val="4D671B" w:themeColor="accent1" w:themeShade="80"/>
        </w:rPr>
        <w:t xml:space="preserve">by holding a </w:t>
      </w:r>
      <w:r w:rsidR="00A84E2B">
        <w:rPr>
          <w:color w:val="4D671B" w:themeColor="accent1" w:themeShade="80"/>
        </w:rPr>
        <w:t xml:space="preserve">Mad Hatter’s Tea Party! </w:t>
      </w:r>
      <w:r w:rsidR="006E1E23">
        <w:rPr>
          <w:color w:val="4D671B" w:themeColor="accent1" w:themeShade="80"/>
        </w:rPr>
        <w:t xml:space="preserve">Team and residents got together to help decorate our dining room for the occasion and took pride in the outcome! It truly was a team effort! Our amazing kitchen team served </w:t>
      </w:r>
      <w:r w:rsidR="00A84E2B">
        <w:rPr>
          <w:color w:val="4D671B" w:themeColor="accent1" w:themeShade="80"/>
        </w:rPr>
        <w:t xml:space="preserve">jam tarts, and heart shaped cakes, and </w:t>
      </w:r>
      <w:r w:rsidR="006E1E23">
        <w:rPr>
          <w:color w:val="4D671B" w:themeColor="accent1" w:themeShade="80"/>
        </w:rPr>
        <w:t>we didn’t just drink tea, the</w:t>
      </w:r>
      <w:r w:rsidR="006D471B">
        <w:rPr>
          <w:color w:val="4D671B" w:themeColor="accent1" w:themeShade="80"/>
        </w:rPr>
        <w:t>re</w:t>
      </w:r>
      <w:r w:rsidR="006E1E23">
        <w:rPr>
          <w:color w:val="4D671B" w:themeColor="accent1" w:themeShade="80"/>
        </w:rPr>
        <w:t xml:space="preserve"> was a fruit punch or </w:t>
      </w:r>
      <w:proofErr w:type="spellStart"/>
      <w:r w:rsidR="006E1E23">
        <w:rPr>
          <w:color w:val="4D671B" w:themeColor="accent1" w:themeShade="80"/>
        </w:rPr>
        <w:t>Pimms</w:t>
      </w:r>
      <w:proofErr w:type="spellEnd"/>
      <w:r w:rsidR="006E1E23">
        <w:rPr>
          <w:color w:val="4D671B" w:themeColor="accent1" w:themeShade="80"/>
        </w:rPr>
        <w:t xml:space="preserve"> cocktail to choose from as well. </w:t>
      </w:r>
    </w:p>
    <w:p w14:paraId="019E1FAC" w14:textId="77777777" w:rsidR="0049552A" w:rsidRDefault="0049552A" w:rsidP="00AD57DF">
      <w:pPr>
        <w:pStyle w:val="ContactInfo"/>
        <w:ind w:left="0"/>
        <w:rPr>
          <w:color w:val="4D671B" w:themeColor="accent1" w:themeShade="80"/>
        </w:rPr>
      </w:pPr>
    </w:p>
    <w:p w14:paraId="3B30BA51" w14:textId="4C0B1CA6" w:rsidR="006E1E23" w:rsidRDefault="00F97A35" w:rsidP="00AD57DF">
      <w:pPr>
        <w:pStyle w:val="ContactInfo"/>
        <w:ind w:left="0"/>
        <w:rPr>
          <w:color w:val="4D671B" w:themeColor="accent1" w:themeShade="80"/>
        </w:rPr>
      </w:pPr>
      <w:r>
        <w:rPr>
          <w:noProof/>
        </w:rPr>
        <w:drawing>
          <wp:inline distT="0" distB="0" distL="0" distR="0" wp14:anchorId="3AB7B4EE" wp14:editId="451EF98A">
            <wp:extent cx="1143000" cy="1524000"/>
            <wp:effectExtent l="0" t="0" r="0" b="0"/>
            <wp:docPr id="12" name="Picture 12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1 person and indoo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24" cy="15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D671B" w:themeColor="accent1" w:themeShade="80"/>
        </w:rPr>
        <w:t xml:space="preserve">  </w:t>
      </w:r>
      <w:r>
        <w:rPr>
          <w:noProof/>
        </w:rPr>
        <w:drawing>
          <wp:inline distT="0" distB="0" distL="0" distR="0" wp14:anchorId="186D2AA2" wp14:editId="33A268EA">
            <wp:extent cx="1128712" cy="1504950"/>
            <wp:effectExtent l="0" t="0" r="0" b="0"/>
            <wp:docPr id="13" name="Picture 13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1 person and indoo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43" cy="152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64F">
        <w:rPr>
          <w:color w:val="4D671B" w:themeColor="accent1" w:themeShade="80"/>
        </w:rPr>
        <w:t xml:space="preserve">  </w:t>
      </w:r>
      <w:r w:rsidR="00BE164F">
        <w:rPr>
          <w:noProof/>
        </w:rPr>
        <w:drawing>
          <wp:inline distT="0" distB="0" distL="0" distR="0" wp14:anchorId="02CEDF91" wp14:editId="7FB4BAE7">
            <wp:extent cx="1790700" cy="1512243"/>
            <wp:effectExtent l="0" t="0" r="0" b="0"/>
            <wp:docPr id="14" name="Picture 14" descr="May be an image of 4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4 peopl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19" cy="153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64F">
        <w:rPr>
          <w:color w:val="4D671B" w:themeColor="accent1" w:themeShade="80"/>
        </w:rPr>
        <w:t xml:space="preserve">  </w:t>
      </w:r>
      <w:r w:rsidR="00BE164F">
        <w:rPr>
          <w:noProof/>
        </w:rPr>
        <w:drawing>
          <wp:inline distT="0" distB="0" distL="0" distR="0" wp14:anchorId="44D37CAE" wp14:editId="5B2501D8">
            <wp:extent cx="1128714" cy="1504950"/>
            <wp:effectExtent l="0" t="0" r="0" b="0"/>
            <wp:docPr id="8" name="Picture 8" descr="May be an image of 7 people, ballo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7 people, balloon and indoo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49" cy="153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64F">
        <w:rPr>
          <w:color w:val="4D671B" w:themeColor="accent1" w:themeShade="80"/>
        </w:rPr>
        <w:t xml:space="preserve">  </w:t>
      </w:r>
      <w:r w:rsidR="00BE164F">
        <w:rPr>
          <w:noProof/>
        </w:rPr>
        <w:drawing>
          <wp:inline distT="0" distB="0" distL="0" distR="0" wp14:anchorId="2187737D" wp14:editId="4E8B2B5B">
            <wp:extent cx="1114425" cy="1485901"/>
            <wp:effectExtent l="0" t="0" r="0" b="0"/>
            <wp:docPr id="15" name="Picture 15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y be an image of 1 person and indoo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640" cy="150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6D6EE" w14:textId="748E6EAE" w:rsidR="00BE164F" w:rsidRDefault="00BE164F" w:rsidP="00AD57DF">
      <w:pPr>
        <w:pStyle w:val="ContactInfo"/>
        <w:ind w:left="0"/>
        <w:rPr>
          <w:color w:val="4D671B" w:themeColor="accent1" w:themeShade="80"/>
        </w:rPr>
      </w:pPr>
      <w:r>
        <w:rPr>
          <w:noProof/>
        </w:rPr>
        <w:drawing>
          <wp:inline distT="0" distB="0" distL="0" distR="0" wp14:anchorId="21285A0E" wp14:editId="49EEC445">
            <wp:extent cx="2067996" cy="1552575"/>
            <wp:effectExtent l="0" t="0" r="0" b="0"/>
            <wp:docPr id="1384" name="Picture 1384" descr="May be an image of 5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y be an image of 5 people and people standi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82" cy="156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D671B" w:themeColor="accent1" w:themeShade="80"/>
        </w:rPr>
        <w:t xml:space="preserve"> </w:t>
      </w:r>
      <w:r>
        <w:rPr>
          <w:noProof/>
        </w:rPr>
        <w:drawing>
          <wp:inline distT="0" distB="0" distL="0" distR="0" wp14:anchorId="394C9258" wp14:editId="016F1A5C">
            <wp:extent cx="1172767" cy="1562100"/>
            <wp:effectExtent l="0" t="0" r="0" b="0"/>
            <wp:docPr id="18" name="Picture 18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n image of 1 person and indoo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69" cy="159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D671B" w:themeColor="accent1" w:themeShade="80"/>
        </w:rPr>
        <w:t xml:space="preserve"> </w:t>
      </w:r>
      <w:r>
        <w:rPr>
          <w:noProof/>
        </w:rPr>
        <w:drawing>
          <wp:inline distT="0" distB="0" distL="0" distR="0" wp14:anchorId="7F75B25E" wp14:editId="1E2E62BB">
            <wp:extent cx="2095500" cy="1571626"/>
            <wp:effectExtent l="0" t="0" r="0" b="0"/>
            <wp:docPr id="7" name="Picture 7" descr="May be an image of 2 people, indoor and text that says &quot;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2 people, indoor and text that says &quot;A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67" cy="157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52A">
        <w:rPr>
          <w:color w:val="4D671B" w:themeColor="accent1" w:themeShade="80"/>
        </w:rPr>
        <w:t xml:space="preserve"> </w:t>
      </w:r>
      <w:r w:rsidR="0049552A">
        <w:rPr>
          <w:noProof/>
        </w:rPr>
        <w:t xml:space="preserve"> </w:t>
      </w:r>
      <w:r w:rsidR="0049552A">
        <w:rPr>
          <w:noProof/>
        </w:rPr>
        <w:drawing>
          <wp:inline distT="0" distB="0" distL="0" distR="0" wp14:anchorId="63941E75" wp14:editId="03D8066D">
            <wp:extent cx="1170880" cy="1559586"/>
            <wp:effectExtent l="0" t="0" r="0" b="0"/>
            <wp:docPr id="1385" name="Picture 1385" descr="May be an image of 1 person, food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y be an image of 1 person, food and indoor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00" cy="158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DDBCD" w14:textId="3095A3E3" w:rsidR="006E1E23" w:rsidRDefault="00C176D6" w:rsidP="00AD57DF">
      <w:pPr>
        <w:pStyle w:val="ContactInfo"/>
        <w:ind w:left="0"/>
        <w:rPr>
          <w:color w:val="4D671B" w:themeColor="accent1" w:themeShade="80"/>
        </w:rPr>
      </w:pPr>
      <w:r>
        <w:rPr>
          <w:color w:val="4D671B" w:themeColor="accent1" w:themeShade="80"/>
        </w:rPr>
        <w:lastRenderedPageBreak/>
        <w:t xml:space="preserve">Our ladies and gents have </w:t>
      </w:r>
      <w:r w:rsidR="00E12C9F">
        <w:rPr>
          <w:color w:val="4D671B" w:themeColor="accent1" w:themeShade="80"/>
        </w:rPr>
        <w:t>b</w:t>
      </w:r>
      <w:r>
        <w:rPr>
          <w:color w:val="4D671B" w:themeColor="accent1" w:themeShade="80"/>
        </w:rPr>
        <w:t>ee</w:t>
      </w:r>
      <w:r w:rsidR="00E12C9F">
        <w:rPr>
          <w:color w:val="4D671B" w:themeColor="accent1" w:themeShade="80"/>
        </w:rPr>
        <w:t>n</w:t>
      </w:r>
      <w:r>
        <w:rPr>
          <w:color w:val="4D671B" w:themeColor="accent1" w:themeShade="80"/>
        </w:rPr>
        <w:t xml:space="preserve"> feeling very pampered </w:t>
      </w:r>
      <w:r w:rsidR="00E12C9F">
        <w:rPr>
          <w:color w:val="4D671B" w:themeColor="accent1" w:themeShade="80"/>
        </w:rPr>
        <w:t xml:space="preserve">recently after their visits to our Salon. Nothing is too much trouble for Theresa, our new hairdresser. We all look forward to her Wednesday visits! </w:t>
      </w:r>
      <w:r w:rsidR="00E12C9F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6E846FFA" wp14:editId="69C8B0FF">
            <wp:extent cx="152400" cy="152400"/>
            <wp:effectExtent l="0" t="0" r="0" b="0"/>
            <wp:docPr id="1387" name="Picture 1387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❤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9EC86" w14:textId="7D84C09B" w:rsidR="002B0B56" w:rsidRPr="00341D89" w:rsidRDefault="006D471B" w:rsidP="00AD57DF">
      <w:pPr>
        <w:pStyle w:val="ContactInfo"/>
        <w:ind w:left="0"/>
        <w:rPr>
          <w:noProof/>
        </w:rPr>
      </w:pPr>
      <w:r>
        <w:rPr>
          <w:noProof/>
        </w:rPr>
        <w:drawing>
          <wp:inline distT="0" distB="0" distL="0" distR="0" wp14:anchorId="1061487C" wp14:editId="4C378AC5">
            <wp:extent cx="1514446" cy="2017208"/>
            <wp:effectExtent l="0" t="0" r="0" b="0"/>
            <wp:docPr id="1388" name="Picture 1388" descr="May be an image of 1 person, beard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1 person, beard and indoo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10" cy="206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D671B" w:themeColor="accent1" w:themeShade="80"/>
        </w:rPr>
        <w:t xml:space="preserve">  </w:t>
      </w:r>
      <w:r w:rsidR="002B0B56">
        <w:rPr>
          <w:noProof/>
        </w:rPr>
        <w:t xml:space="preserve"> </w:t>
      </w:r>
      <w:r w:rsidR="00341D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D9836D" wp14:editId="28B09202">
            <wp:extent cx="1529255" cy="2036934"/>
            <wp:effectExtent l="0" t="0" r="0" b="0"/>
            <wp:docPr id="1389" name="Picture 1389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 and indoo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24" cy="20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D671B" w:themeColor="accent1" w:themeShade="80"/>
        </w:rPr>
        <w:t xml:space="preserve">  </w:t>
      </w:r>
      <w:r w:rsidR="002B0B56">
        <w:rPr>
          <w:noProof/>
        </w:rPr>
        <w:t xml:space="preserve"> </w:t>
      </w:r>
      <w:r w:rsidR="00341D89">
        <w:rPr>
          <w:noProof/>
        </w:rPr>
        <w:t xml:space="preserve"> </w:t>
      </w:r>
      <w:r w:rsidR="008E481D">
        <w:rPr>
          <w:noProof/>
        </w:rPr>
        <w:drawing>
          <wp:inline distT="0" distB="0" distL="0" distR="0" wp14:anchorId="4E2A5FFE" wp14:editId="41103575">
            <wp:extent cx="1529255" cy="2036930"/>
            <wp:effectExtent l="0" t="0" r="0" b="0"/>
            <wp:docPr id="1394" name="Picture 1394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1 person and indoo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76" cy="208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81D">
        <w:rPr>
          <w:color w:val="4D671B" w:themeColor="accent1" w:themeShade="80"/>
        </w:rPr>
        <w:t xml:space="preserve">  </w:t>
      </w:r>
      <w:r w:rsidR="002B0B56">
        <w:rPr>
          <w:noProof/>
        </w:rPr>
        <w:t xml:space="preserve"> </w:t>
      </w:r>
      <w:r w:rsidR="00341D89">
        <w:rPr>
          <w:noProof/>
        </w:rPr>
        <w:t xml:space="preserve"> </w:t>
      </w:r>
      <w:r w:rsidR="002B0B56">
        <w:rPr>
          <w:noProof/>
        </w:rPr>
        <w:drawing>
          <wp:inline distT="0" distB="0" distL="0" distR="0" wp14:anchorId="3C040514" wp14:editId="0188414D">
            <wp:extent cx="1513489" cy="2015932"/>
            <wp:effectExtent l="0" t="0" r="0" b="0"/>
            <wp:docPr id="1395" name="Picture 1395" descr="May be an image of 1 person,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1 person, sitting and indoor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00" cy="204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B56">
        <w:rPr>
          <w:color w:val="4D671B" w:themeColor="accent1" w:themeShade="80"/>
        </w:rPr>
        <w:t xml:space="preserve">  </w:t>
      </w:r>
      <w:r w:rsidR="002B0B56">
        <w:rPr>
          <w:noProof/>
        </w:rPr>
        <w:t xml:space="preserve"> </w:t>
      </w:r>
      <w:r w:rsidR="00341D89">
        <w:rPr>
          <w:noProof/>
        </w:rPr>
        <w:t xml:space="preserve">      </w:t>
      </w:r>
      <w:r w:rsidR="002B0B56">
        <w:rPr>
          <w:noProof/>
        </w:rPr>
        <w:drawing>
          <wp:inline distT="0" distB="0" distL="0" distR="0" wp14:anchorId="4E75F765" wp14:editId="1719035B">
            <wp:extent cx="1513840" cy="2016399"/>
            <wp:effectExtent l="0" t="0" r="0" b="0"/>
            <wp:docPr id="1396" name="Picture 1396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1 person and indoor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45" cy="20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D89">
        <w:rPr>
          <w:noProof/>
        </w:rPr>
        <w:t xml:space="preserve">    </w:t>
      </w:r>
      <w:r w:rsidR="00341D89">
        <w:rPr>
          <w:noProof/>
        </w:rPr>
        <w:drawing>
          <wp:inline distT="0" distB="0" distL="0" distR="0" wp14:anchorId="4B851450" wp14:editId="2FE5C224">
            <wp:extent cx="1545021" cy="2060027"/>
            <wp:effectExtent l="0" t="0" r="0" b="0"/>
            <wp:docPr id="1398" name="Picture 1398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1 person and indoo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450" cy="209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D89">
        <w:rPr>
          <w:color w:val="4D671B" w:themeColor="accent1" w:themeShade="80"/>
        </w:rPr>
        <w:t xml:space="preserve">  </w:t>
      </w:r>
      <w:r w:rsidR="00341D89">
        <w:rPr>
          <w:noProof/>
        </w:rPr>
        <w:t xml:space="preserve">   </w:t>
      </w:r>
      <w:r w:rsidR="00341D89">
        <w:rPr>
          <w:noProof/>
        </w:rPr>
        <w:drawing>
          <wp:inline distT="0" distB="0" distL="0" distR="0" wp14:anchorId="6D1CDD8E" wp14:editId="594D641E">
            <wp:extent cx="1466193" cy="1954922"/>
            <wp:effectExtent l="0" t="0" r="0" b="0"/>
            <wp:docPr id="1399" name="Picture 1399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1 person and indoo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69" cy="197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D89">
        <w:rPr>
          <w:noProof/>
        </w:rPr>
        <w:t xml:space="preserve">  </w:t>
      </w:r>
      <w:r w:rsidR="00A425C4">
        <w:rPr>
          <w:noProof/>
        </w:rPr>
        <w:t xml:space="preserve">  </w:t>
      </w:r>
      <w:r w:rsidR="00341D89">
        <w:rPr>
          <w:noProof/>
        </w:rPr>
        <w:drawing>
          <wp:inline distT="0" distB="0" distL="0" distR="0" wp14:anchorId="6EAB970C" wp14:editId="160C042D">
            <wp:extent cx="1466194" cy="1954925"/>
            <wp:effectExtent l="0" t="0" r="0" b="0"/>
            <wp:docPr id="1400" name="Picture 1400" descr="May be an image of 1 person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1 person and indoor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125" cy="19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8FAC5" w14:textId="289D8DE8" w:rsidR="00E94E73" w:rsidRPr="006E4A1A" w:rsidRDefault="00E94E73" w:rsidP="00AD57DF">
      <w:pPr>
        <w:pStyle w:val="ContactInfo"/>
        <w:ind w:left="0"/>
      </w:pPr>
    </w:p>
    <w:p w14:paraId="05701861" w14:textId="3D0DB03D" w:rsidR="00E87B66" w:rsidRPr="00C35732" w:rsidRDefault="00E87B66" w:rsidP="00AD57DF">
      <w:pPr>
        <w:pStyle w:val="ContactInfo"/>
        <w:ind w:left="0"/>
        <w:rPr>
          <w:color w:val="4D671B" w:themeColor="accent1" w:themeShade="80"/>
        </w:rPr>
      </w:pPr>
    </w:p>
    <w:p w14:paraId="2B74739F" w14:textId="2A9CEA7E" w:rsidR="00E94E73" w:rsidRDefault="00C35732" w:rsidP="00AD57DF">
      <w:pPr>
        <w:pStyle w:val="ContactInfo"/>
        <w:ind w:left="0"/>
        <w:rPr>
          <w:noProof/>
        </w:rPr>
      </w:pPr>
      <w:r>
        <w:t xml:space="preserve"> </w:t>
      </w:r>
      <w:r>
        <w:rPr>
          <w:noProof/>
        </w:rPr>
        <w:t xml:space="preserve"> </w:t>
      </w:r>
    </w:p>
    <w:p w14:paraId="3AFD75BD" w14:textId="7D3F6C07" w:rsidR="004C12D9" w:rsidRDefault="004C12D9" w:rsidP="00AD57DF">
      <w:pPr>
        <w:pStyle w:val="ContactInfo"/>
        <w:ind w:left="0"/>
        <w:rPr>
          <w:noProof/>
          <w:color w:val="4D671B" w:themeColor="accent1" w:themeShade="80"/>
        </w:rPr>
      </w:pPr>
      <w:r>
        <w:rPr>
          <w:noProof/>
          <w:color w:val="4D671B" w:themeColor="accent1" w:themeShade="80"/>
        </w:rPr>
        <w:t>Up and coming events…</w:t>
      </w:r>
    </w:p>
    <w:p w14:paraId="5438CBC2" w14:textId="4D51065C" w:rsidR="00E95BF5" w:rsidRDefault="00C176D6" w:rsidP="00C176D6">
      <w:pPr>
        <w:pStyle w:val="ContactInfo"/>
        <w:ind w:left="0"/>
        <w:rPr>
          <w:noProof/>
          <w:color w:val="4D671B" w:themeColor="accent1" w:themeShade="80"/>
        </w:rPr>
      </w:pPr>
      <w:r>
        <w:rPr>
          <w:noProof/>
          <w:color w:val="4D671B" w:themeColor="accent1" w:themeShade="80"/>
        </w:rPr>
        <w:t>St David’s Day 1</w:t>
      </w:r>
      <w:r w:rsidRPr="00C176D6">
        <w:rPr>
          <w:noProof/>
          <w:color w:val="4D671B" w:themeColor="accent1" w:themeShade="80"/>
          <w:vertAlign w:val="superscript"/>
        </w:rPr>
        <w:t>st</w:t>
      </w:r>
      <w:r>
        <w:rPr>
          <w:noProof/>
          <w:color w:val="4D671B" w:themeColor="accent1" w:themeShade="80"/>
        </w:rPr>
        <w:t xml:space="preserve"> March</w:t>
      </w:r>
    </w:p>
    <w:p w14:paraId="386DD083" w14:textId="3F710109" w:rsidR="00C176D6" w:rsidRDefault="00C176D6" w:rsidP="00C176D6">
      <w:pPr>
        <w:pStyle w:val="ContactInfo"/>
        <w:ind w:left="0"/>
        <w:rPr>
          <w:noProof/>
          <w:color w:val="4D671B" w:themeColor="accent1" w:themeShade="80"/>
        </w:rPr>
      </w:pPr>
      <w:r>
        <w:rPr>
          <w:noProof/>
          <w:color w:val="4D671B" w:themeColor="accent1" w:themeShade="80"/>
        </w:rPr>
        <w:t>Nutrition and Hyrdration week 14</w:t>
      </w:r>
      <w:r w:rsidRPr="00C176D6">
        <w:rPr>
          <w:noProof/>
          <w:color w:val="4D671B" w:themeColor="accent1" w:themeShade="80"/>
          <w:vertAlign w:val="superscript"/>
        </w:rPr>
        <w:t>th</w:t>
      </w:r>
      <w:r>
        <w:rPr>
          <w:noProof/>
          <w:color w:val="4D671B" w:themeColor="accent1" w:themeShade="80"/>
        </w:rPr>
        <w:t>-20</w:t>
      </w:r>
      <w:r w:rsidRPr="00C176D6">
        <w:rPr>
          <w:noProof/>
          <w:color w:val="4D671B" w:themeColor="accent1" w:themeShade="80"/>
          <w:vertAlign w:val="superscript"/>
        </w:rPr>
        <w:t>th</w:t>
      </w:r>
      <w:r>
        <w:rPr>
          <w:noProof/>
          <w:color w:val="4D671B" w:themeColor="accent1" w:themeShade="80"/>
        </w:rPr>
        <w:t xml:space="preserve"> March</w:t>
      </w:r>
    </w:p>
    <w:p w14:paraId="6D419B1F" w14:textId="23F3F84F" w:rsidR="00C176D6" w:rsidRDefault="00C176D6" w:rsidP="00C176D6">
      <w:pPr>
        <w:pStyle w:val="ContactInfo"/>
        <w:ind w:left="0"/>
        <w:rPr>
          <w:noProof/>
          <w:color w:val="4D671B" w:themeColor="accent1" w:themeShade="80"/>
        </w:rPr>
      </w:pPr>
      <w:r>
        <w:rPr>
          <w:noProof/>
          <w:color w:val="4D671B" w:themeColor="accent1" w:themeShade="80"/>
        </w:rPr>
        <w:t>St Patrick’s Day 17</w:t>
      </w:r>
      <w:r w:rsidRPr="00C176D6">
        <w:rPr>
          <w:noProof/>
          <w:color w:val="4D671B" w:themeColor="accent1" w:themeShade="80"/>
          <w:vertAlign w:val="superscript"/>
        </w:rPr>
        <w:t>th</w:t>
      </w:r>
      <w:r>
        <w:rPr>
          <w:noProof/>
          <w:color w:val="4D671B" w:themeColor="accent1" w:themeShade="80"/>
        </w:rPr>
        <w:t xml:space="preserve"> March</w:t>
      </w:r>
    </w:p>
    <w:p w14:paraId="6189AE9D" w14:textId="0B66041A" w:rsidR="00C176D6" w:rsidRDefault="00C176D6" w:rsidP="00C176D6">
      <w:pPr>
        <w:pStyle w:val="ContactInfo"/>
        <w:ind w:left="0"/>
        <w:rPr>
          <w:noProof/>
          <w:color w:val="4D671B" w:themeColor="accent1" w:themeShade="80"/>
        </w:rPr>
      </w:pPr>
      <w:r>
        <w:rPr>
          <w:noProof/>
          <w:color w:val="4D671B" w:themeColor="accent1" w:themeShade="80"/>
        </w:rPr>
        <w:t>Mother’s Day 26</w:t>
      </w:r>
      <w:r w:rsidRPr="00C176D6">
        <w:rPr>
          <w:noProof/>
          <w:color w:val="4D671B" w:themeColor="accent1" w:themeShade="80"/>
          <w:vertAlign w:val="superscript"/>
        </w:rPr>
        <w:t>th</w:t>
      </w:r>
      <w:r>
        <w:rPr>
          <w:noProof/>
          <w:color w:val="4D671B" w:themeColor="accent1" w:themeShade="80"/>
        </w:rPr>
        <w:t xml:space="preserve"> March</w:t>
      </w:r>
    </w:p>
    <w:p w14:paraId="63B8056D" w14:textId="00C09145" w:rsidR="00C176D6" w:rsidRDefault="00C176D6" w:rsidP="00C176D6">
      <w:pPr>
        <w:pStyle w:val="ContactInfo"/>
        <w:ind w:left="0"/>
        <w:rPr>
          <w:rFonts w:ascii="Arial" w:hAnsi="Arial" w:cs="Arial"/>
          <w:i/>
          <w:iCs/>
          <w:color w:val="4A7B29" w:themeColor="accent2" w:themeShade="BF"/>
          <w:sz w:val="20"/>
          <w:szCs w:val="20"/>
          <w:shd w:val="clear" w:color="auto" w:fill="FFFFFF"/>
        </w:rPr>
      </w:pPr>
      <w:r>
        <w:rPr>
          <w:noProof/>
          <w:color w:val="4D671B" w:themeColor="accent1" w:themeShade="80"/>
        </w:rPr>
        <w:t>Also..</w:t>
      </w:r>
    </w:p>
    <w:p w14:paraId="708D5CFB" w14:textId="5705EBB2" w:rsidR="00950E2C" w:rsidRPr="000658AD" w:rsidRDefault="004C12D9" w:rsidP="00AD57DF">
      <w:pPr>
        <w:pStyle w:val="ContactInfo"/>
        <w:ind w:left="0"/>
        <w:rPr>
          <w:rFonts w:ascii="Arial" w:hAnsi="Arial" w:cs="Arial"/>
          <w:color w:val="4A7B29" w:themeColor="accent2" w:themeShade="BF"/>
          <w:shd w:val="clear" w:color="auto" w:fill="FFFFFF"/>
        </w:rPr>
      </w:pPr>
      <w:r w:rsidRPr="007E1F50">
        <w:rPr>
          <w:rFonts w:ascii="Arial" w:hAnsi="Arial" w:cs="Arial"/>
          <w:i/>
          <w:iCs/>
          <w:color w:val="4A7B29" w:themeColor="accent2" w:themeShade="BF"/>
          <w:sz w:val="20"/>
          <w:szCs w:val="20"/>
          <w:shd w:val="clear" w:color="auto" w:fill="FFFFFF"/>
        </w:rPr>
        <w:t xml:space="preserve">Our Monthly Resident’s Meeting, </w:t>
      </w:r>
      <w:r>
        <w:rPr>
          <w:rFonts w:ascii="Arial" w:hAnsi="Arial" w:cs="Arial"/>
          <w:i/>
          <w:iCs/>
          <w:color w:val="4A7B29" w:themeColor="accent2" w:themeShade="BF"/>
          <w:sz w:val="20"/>
          <w:szCs w:val="20"/>
          <w:shd w:val="clear" w:color="auto" w:fill="FFFFFF"/>
        </w:rPr>
        <w:t>m</w:t>
      </w:r>
      <w:r w:rsidRPr="007E1F50">
        <w:rPr>
          <w:rFonts w:ascii="Arial" w:hAnsi="Arial" w:cs="Arial"/>
          <w:i/>
          <w:iCs/>
          <w:color w:val="4A7B29" w:themeColor="accent2" w:themeShade="BF"/>
          <w:sz w:val="20"/>
          <w:szCs w:val="20"/>
          <w:shd w:val="clear" w:color="auto" w:fill="FFFFFF"/>
        </w:rPr>
        <w:t xml:space="preserve">any more arts and crafts opportunities, Sing a </w:t>
      </w:r>
      <w:proofErr w:type="gramStart"/>
      <w:r w:rsidRPr="007E1F50">
        <w:rPr>
          <w:rFonts w:ascii="Arial" w:hAnsi="Arial" w:cs="Arial"/>
          <w:i/>
          <w:iCs/>
          <w:color w:val="4A7B29" w:themeColor="accent2" w:themeShade="BF"/>
          <w:sz w:val="20"/>
          <w:szCs w:val="20"/>
          <w:shd w:val="clear" w:color="auto" w:fill="FFFFFF"/>
        </w:rPr>
        <w:t>longs</w:t>
      </w:r>
      <w:proofErr w:type="gramEnd"/>
      <w:r w:rsidRPr="007E1F50">
        <w:rPr>
          <w:rFonts w:ascii="Arial" w:hAnsi="Arial" w:cs="Arial"/>
          <w:i/>
          <w:iCs/>
          <w:color w:val="4A7B29" w:themeColor="accent2" w:themeShade="BF"/>
          <w:sz w:val="20"/>
          <w:szCs w:val="20"/>
          <w:shd w:val="clear" w:color="auto" w:fill="FFFFFF"/>
        </w:rPr>
        <w:t>, ball games and village walks. Weekly exercise, poetry mornings, praise services, quizzes, reminiscence, flower arranging and bingo sessions</w:t>
      </w:r>
      <w:r w:rsidRPr="00573BC6">
        <w:rPr>
          <w:rFonts w:ascii="Arial" w:hAnsi="Arial" w:cs="Arial"/>
          <w:i/>
          <w:iCs/>
          <w:color w:val="4A7B29" w:themeColor="accent2" w:themeShade="BF"/>
          <w:shd w:val="clear" w:color="auto" w:fill="FFFFFF"/>
        </w:rPr>
        <w:t>.</w:t>
      </w:r>
    </w:p>
    <w:p w14:paraId="5B2CB7E3" w14:textId="5D975F26" w:rsidR="00950E2C" w:rsidRDefault="00950E2C" w:rsidP="00AD57DF">
      <w:pPr>
        <w:pStyle w:val="ContactInfo"/>
        <w:ind w:left="0"/>
      </w:pPr>
    </w:p>
    <w:p w14:paraId="2C7159F1" w14:textId="667ABDC3" w:rsidR="00950E2C" w:rsidRDefault="00950E2C" w:rsidP="00AD57DF">
      <w:pPr>
        <w:pStyle w:val="ContactInfo"/>
        <w:ind w:left="0"/>
      </w:pPr>
    </w:p>
    <w:p w14:paraId="05AC1D79" w14:textId="2EBCA87E" w:rsidR="006001F7" w:rsidRDefault="006001F7" w:rsidP="00AD57DF">
      <w:pPr>
        <w:pStyle w:val="ContactInfo"/>
        <w:ind w:left="0"/>
      </w:pPr>
    </w:p>
    <w:p w14:paraId="51D8493B" w14:textId="024FDFF2" w:rsidR="002C18D5" w:rsidRPr="00252272" w:rsidRDefault="008A530F" w:rsidP="00252272">
      <w:pPr>
        <w:pStyle w:val="ContactInfo"/>
        <w:ind w:left="0"/>
        <w:rPr>
          <w:i/>
          <w:iCs/>
          <w:color w:val="4A7B29" w:themeColor="accent2" w:themeShade="BF"/>
          <w:sz w:val="20"/>
          <w:szCs w:val="20"/>
        </w:rPr>
      </w:pPr>
      <w:r w:rsidRPr="00855281">
        <w:rPr>
          <w:i/>
          <w:iCs/>
          <w:color w:val="4A7B29" w:themeColor="accent2" w:themeShade="BF"/>
          <w:sz w:val="20"/>
          <w:szCs w:val="20"/>
        </w:rPr>
        <w:t xml:space="preserve"> </w:t>
      </w:r>
    </w:p>
    <w:p w14:paraId="26083A11" w14:textId="0A94244B" w:rsidR="00C72C92" w:rsidRDefault="00C72C92" w:rsidP="007A05DC">
      <w:pPr>
        <w:ind w:left="0"/>
        <w:rPr>
          <w:noProof/>
        </w:rPr>
      </w:pPr>
    </w:p>
    <w:p w14:paraId="533E0E14" w14:textId="40AA4469" w:rsidR="00A06EEC" w:rsidRDefault="00A06EEC" w:rsidP="007A05DC">
      <w:pPr>
        <w:ind w:left="0"/>
        <w:rPr>
          <w:noProof/>
        </w:rPr>
      </w:pPr>
    </w:p>
    <w:p w14:paraId="052F98DF" w14:textId="77777777" w:rsidR="003E27EF" w:rsidRDefault="003E27EF" w:rsidP="007A05DC">
      <w:pPr>
        <w:ind w:left="0"/>
        <w:rPr>
          <w:noProof/>
        </w:rPr>
      </w:pPr>
    </w:p>
    <w:p w14:paraId="09707304" w14:textId="5FE65622" w:rsidR="000E7BA1" w:rsidRPr="00E95BF5" w:rsidRDefault="000E7BA1" w:rsidP="00E95BF5">
      <w:pPr>
        <w:ind w:left="0"/>
        <w:rPr>
          <w:noProof/>
        </w:rPr>
      </w:pPr>
      <w:r>
        <w:rPr>
          <w:color w:val="056E9F" w:themeColor="accent6" w:themeShade="80"/>
        </w:rPr>
        <w:t xml:space="preserve">  </w:t>
      </w:r>
    </w:p>
    <w:p w14:paraId="685896F6" w14:textId="29A43B0D" w:rsidR="00205823" w:rsidRDefault="00205823" w:rsidP="00073074">
      <w:pPr>
        <w:pStyle w:val="ContactInfo"/>
        <w:ind w:left="0"/>
        <w:rPr>
          <w:rFonts w:ascii="Arial" w:hAnsi="Arial" w:cs="Arial"/>
          <w:color w:val="729928" w:themeColor="accent1" w:themeShade="BF"/>
          <w:shd w:val="clear" w:color="auto" w:fill="FFFFFF"/>
        </w:rPr>
      </w:pPr>
    </w:p>
    <w:p w14:paraId="6FB1379F" w14:textId="22ABA102" w:rsidR="00205A37" w:rsidRPr="00BC5DB0" w:rsidRDefault="00205A37" w:rsidP="00073074">
      <w:pPr>
        <w:pStyle w:val="ContactInfo"/>
        <w:ind w:left="0"/>
        <w:rPr>
          <w:rFonts w:ascii="Arial" w:hAnsi="Arial" w:cs="Arial"/>
          <w:color w:val="729928" w:themeColor="accent1" w:themeShade="BF"/>
          <w:shd w:val="clear" w:color="auto" w:fill="FFFFFF"/>
        </w:rPr>
      </w:pPr>
    </w:p>
    <w:p w14:paraId="41203DF0" w14:textId="77777777" w:rsidR="00C30FCB" w:rsidRDefault="00C30FCB" w:rsidP="00073074">
      <w:pPr>
        <w:pStyle w:val="ContactInfo"/>
        <w:ind w:left="0"/>
        <w:rPr>
          <w:rFonts w:ascii="Arial" w:hAnsi="Arial" w:cs="Arial"/>
          <w:color w:val="0070C0"/>
          <w:shd w:val="clear" w:color="auto" w:fill="FFFFFF"/>
        </w:rPr>
      </w:pPr>
    </w:p>
    <w:p w14:paraId="1334EA4C" w14:textId="6944F9A4" w:rsidR="00205A37" w:rsidRDefault="00205A37" w:rsidP="00073074">
      <w:pPr>
        <w:pStyle w:val="ContactInfo"/>
        <w:ind w:left="0"/>
        <w:rPr>
          <w:rFonts w:ascii="Arial" w:hAnsi="Arial" w:cs="Arial"/>
          <w:color w:val="0070C0"/>
          <w:shd w:val="clear" w:color="auto" w:fill="FFFFFF"/>
        </w:rPr>
      </w:pPr>
    </w:p>
    <w:p w14:paraId="3DDDEF98" w14:textId="4360E820" w:rsidR="00073074" w:rsidRPr="00073074" w:rsidRDefault="00073074" w:rsidP="00073074">
      <w:pPr>
        <w:pStyle w:val="ContactInfo"/>
        <w:ind w:left="0"/>
        <w:rPr>
          <w:rFonts w:ascii="Arial" w:hAnsi="Arial" w:cs="Arial"/>
          <w:color w:val="0070C0"/>
          <w:shd w:val="clear" w:color="auto" w:fill="FFFFFF"/>
        </w:rPr>
      </w:pPr>
      <w:r>
        <w:rPr>
          <w:rFonts w:ascii="Arial" w:hAnsi="Arial" w:cs="Arial"/>
          <w:color w:val="0070C0"/>
          <w:shd w:val="clear" w:color="auto" w:fill="FFFFFF"/>
        </w:rPr>
        <w:t xml:space="preserve">                                                       </w:t>
      </w:r>
    </w:p>
    <w:p w14:paraId="55ED68B5" w14:textId="77777777" w:rsidR="00073074" w:rsidRPr="00073074" w:rsidRDefault="00073074" w:rsidP="00073074">
      <w:pPr>
        <w:shd w:val="clear" w:color="auto" w:fill="FFFFFF"/>
        <w:spacing w:before="100" w:beforeAutospacing="1" w:after="100" w:afterAutospacing="1" w:line="600" w:lineRule="atLeast"/>
        <w:ind w:left="0" w:right="0"/>
        <w:outlineLvl w:val="1"/>
        <w:rPr>
          <w:rFonts w:ascii="GoudyBookletterRegular" w:eastAsia="Times New Roman" w:hAnsi="GoudyBookletterRegular" w:cs="Times New Roman"/>
          <w:color w:val="3A302E"/>
          <w:sz w:val="45"/>
          <w:szCs w:val="45"/>
          <w:lang w:val="en-GB" w:eastAsia="en-GB"/>
        </w:rPr>
      </w:pPr>
    </w:p>
    <w:p w14:paraId="30065646" w14:textId="77777777" w:rsidR="00073074" w:rsidRPr="00A870FF" w:rsidRDefault="00073074" w:rsidP="00A870FF">
      <w:pPr>
        <w:pStyle w:val="ContactInfo"/>
        <w:rPr>
          <w:color w:val="056E9F" w:themeColor="accent6" w:themeShade="80"/>
        </w:rPr>
      </w:pPr>
    </w:p>
    <w:p w14:paraId="79E87DCD" w14:textId="4D89E7F8" w:rsidR="00680268" w:rsidRDefault="00680268" w:rsidP="00CC1B83">
      <w:pPr>
        <w:ind w:left="0"/>
      </w:pPr>
    </w:p>
    <w:p w14:paraId="0E2371BE" w14:textId="7498F5E5" w:rsidR="00B70478" w:rsidRPr="00A870FF" w:rsidRDefault="00B70478" w:rsidP="00B70478">
      <w:pPr>
        <w:pStyle w:val="ContactInfo"/>
        <w:rPr>
          <w:color w:val="056E9F" w:themeColor="accent6" w:themeShade="80"/>
        </w:rPr>
      </w:pPr>
    </w:p>
    <w:p w14:paraId="174655D2" w14:textId="5E7A7211" w:rsidR="00A13567" w:rsidRPr="00144171" w:rsidRDefault="0026154F" w:rsidP="00144171">
      <w:pPr>
        <w:pStyle w:val="Organization"/>
        <w:ind w:left="0"/>
        <w:rPr>
          <w:noProof/>
          <w:sz w:val="24"/>
          <w:szCs w:val="24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14:paraId="259D37DF" w14:textId="7D30C07A" w:rsidR="00A13567" w:rsidRDefault="00D97E1A" w:rsidP="00937DFA">
      <w:pPr>
        <w:rPr>
          <w:rFonts w:eastAsiaTheme="minorEastAsia"/>
        </w:rPr>
      </w:pPr>
      <w:r>
        <w:rPr>
          <w:noProof/>
        </w:rPr>
        <w:pict w14:anchorId="42F45919">
          <v:shape id="Text Box 15" o:spid="_x0000_s2053" type="#_x0000_t202" alt="Newsletter sidebar 1" style="position:absolute;left:0;text-align:left;margin-left:-.75pt;margin-top:120pt;width:6.6pt;height:3.55pt;z-index:251686912;visibility:visible;mso-position-horizontal-relative:right-margin-area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" o:allowoverlap="f" filled="f" stroked="f" strokeweight=".5pt">
            <v:textbox inset="1.44pt,0,1.44pt,0">
              <w:txbxContent>
                <w:p w14:paraId="0F6D48E3" w14:textId="77777777" w:rsidR="00BC1389" w:rsidRDefault="00BC1389" w:rsidP="00EA0E40">
                  <w:pPr>
                    <w:pStyle w:val="NoSpacing"/>
                    <w:ind w:left="0"/>
                  </w:pPr>
                </w:p>
              </w:txbxContent>
            </v:textbox>
            <w10:wrap type="square" side="left" anchorx="margin" anchory="margin"/>
          </v:shape>
        </w:pict>
      </w:r>
    </w:p>
    <w:p w14:paraId="1B751E10" w14:textId="77777777" w:rsidR="00A13567" w:rsidRDefault="00A13567">
      <w:pPr>
        <w:rPr>
          <w:rFonts w:eastAsiaTheme="minorEastAsia"/>
        </w:rPr>
      </w:pPr>
    </w:p>
    <w:p w14:paraId="3765EA91" w14:textId="77777777" w:rsidR="00A13567" w:rsidRDefault="00A13567" w:rsidP="005D5AE0">
      <w:pPr>
        <w:ind w:left="0"/>
        <w:rPr>
          <w:rFonts w:eastAsiaTheme="minorEastAsia"/>
        </w:rPr>
      </w:pPr>
    </w:p>
    <w:p w14:paraId="5BE4A0EE" w14:textId="77777777" w:rsidR="00A13567" w:rsidRDefault="00A13567">
      <w:pPr>
        <w:rPr>
          <w:rFonts w:eastAsiaTheme="minorEastAsia"/>
        </w:rPr>
      </w:pPr>
    </w:p>
    <w:tbl>
      <w:tblPr>
        <w:tblStyle w:val="NewsletterTable"/>
        <w:tblpPr w:leftFromText="180" w:rightFromText="180" w:vertAnchor="text" w:horzAnchor="page" w:tblpX="8596" w:tblpY="-13105"/>
        <w:tblW w:w="1585" w:type="pct"/>
        <w:tblLook w:val="04A0" w:firstRow="1" w:lastRow="0" w:firstColumn="1" w:lastColumn="0" w:noHBand="0" w:noVBand="1"/>
      </w:tblPr>
      <w:tblGrid>
        <w:gridCol w:w="3424"/>
      </w:tblGrid>
      <w:tr w:rsidR="00A13567" w14:paraId="0025AD52" w14:textId="77777777" w:rsidTr="00A135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24" w:type="dxa"/>
            <w:tcBorders>
              <w:bottom w:val="nil"/>
            </w:tcBorders>
          </w:tcPr>
          <w:p w14:paraId="6CFEA5A5" w14:textId="77777777" w:rsidR="00A13567" w:rsidRDefault="00A13567" w:rsidP="00A13567">
            <w:pPr>
              <w:pStyle w:val="TableSpace"/>
            </w:pPr>
          </w:p>
        </w:tc>
      </w:tr>
      <w:tr w:rsidR="00A13567" w14:paraId="2A573CC2" w14:textId="77777777" w:rsidTr="00A13567">
        <w:tc>
          <w:tcPr>
            <w:tcW w:w="3424" w:type="dxa"/>
            <w:tcBorders>
              <w:bottom w:val="nil"/>
            </w:tcBorders>
          </w:tcPr>
          <w:p w14:paraId="4076D85D" w14:textId="77777777" w:rsidR="00A13567" w:rsidRDefault="00A13567" w:rsidP="00A13567">
            <w:pPr>
              <w:pStyle w:val="TableSpace"/>
            </w:pPr>
          </w:p>
        </w:tc>
      </w:tr>
      <w:tr w:rsidR="00A13567" w14:paraId="1B5DBA46" w14:textId="77777777" w:rsidTr="00A13567">
        <w:tc>
          <w:tcPr>
            <w:tcW w:w="3424" w:type="dxa"/>
            <w:tcBorders>
              <w:bottom w:val="nil"/>
            </w:tcBorders>
          </w:tcPr>
          <w:p w14:paraId="4A75918D" w14:textId="77777777" w:rsidR="00A13567" w:rsidRDefault="00A13567" w:rsidP="00A13567">
            <w:pPr>
              <w:pStyle w:val="TableSpace"/>
            </w:pPr>
          </w:p>
        </w:tc>
      </w:tr>
    </w:tbl>
    <w:p w14:paraId="2E08DDF9" w14:textId="0D0E6B22" w:rsidR="00BC1389" w:rsidRPr="00F252CF" w:rsidRDefault="00D97E1A" w:rsidP="00F252CF">
      <w:pPr>
        <w:ind w:left="0"/>
        <w:rPr>
          <w:rFonts w:eastAsiaTheme="minorEastAsia"/>
        </w:rPr>
      </w:pPr>
      <w:r>
        <w:rPr>
          <w:noProof/>
        </w:rPr>
        <w:pict w14:anchorId="33054C4A">
          <v:shape id="Text Box 8" o:spid="_x0000_s2052" type="#_x0000_t202" style="position:absolute;margin-left:0;margin-top:-9.8pt;width:352.5pt;height:61.05pt;z-index:25167360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" filled="f" stroked="f">
            <v:textbox style="mso-fit-shape-to-text:t">
              <w:txbxContent>
                <w:p w14:paraId="3AA2748B" w14:textId="77777777" w:rsidR="004B5C48" w:rsidRPr="00B51F59" w:rsidRDefault="004B5C48" w:rsidP="00B40458">
                  <w:pPr>
                    <w:ind w:left="0"/>
                    <w:rPr>
                      <w:b/>
                      <w:color w:val="BFE2A8" w:themeColor="accent2" w:themeTint="66"/>
                      <w:sz w:val="48"/>
                      <w:szCs w:val="48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C72C9E0">
          <v:shape id="Text Box 16" o:spid="_x0000_s2050" type="#_x0000_t202" alt="Newsletter sidebar 1" style="position:absolute;margin-left:0;margin-top:181.5pt;width:7.5pt;height:314.25pt;z-index:251688960;visibility:visible;mso-position-horizontal:left;mso-position-horizontal-relative:right-margin-area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" o:allowoverlap="f" filled="f" stroked="f" strokeweight=".5pt">
            <v:textbox inset="1.44pt,0,1.44pt,0">
              <w:txbxContent>
                <w:p w14:paraId="13228CD6" w14:textId="77777777" w:rsidR="00BC1389" w:rsidRDefault="00BC1389" w:rsidP="00BC1389">
                  <w:pPr>
                    <w:pStyle w:val="Photo"/>
                  </w:pPr>
                </w:p>
                <w:p w14:paraId="2F8196BB" w14:textId="576CC84E" w:rsidR="00BC1389" w:rsidRDefault="00BC1389" w:rsidP="00BC1389"/>
                <w:tbl>
                  <w:tblPr>
                    <w:tblStyle w:val="NewsletterTable"/>
                    <w:tblW w:w="4978" w:type="pct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07"/>
                  </w:tblGrid>
                  <w:tr w:rsidR="00BC1389" w14:paraId="68E89126" w14:textId="77777777" w:rsidTr="00B4045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tcW w:w="3424" w:type="dxa"/>
                        <w:tcBorders>
                          <w:bottom w:val="nil"/>
                        </w:tcBorders>
                      </w:tcPr>
                      <w:p w14:paraId="19804520" w14:textId="77777777" w:rsidR="00BC1389" w:rsidRDefault="00BC1389">
                        <w:pPr>
                          <w:pStyle w:val="TableSpace"/>
                        </w:pPr>
                      </w:p>
                    </w:tc>
                  </w:tr>
                </w:tbl>
                <w:p w14:paraId="3EE6BEF2" w14:textId="77777777" w:rsidR="00BC1389" w:rsidRDefault="00BC1389" w:rsidP="00BC1389">
                  <w:pPr>
                    <w:pStyle w:val="NoSpacing"/>
                  </w:pPr>
                </w:p>
              </w:txbxContent>
            </v:textbox>
            <w10:wrap type="square" side="left" anchorx="margin" anchory="margin"/>
          </v:shape>
        </w:pict>
      </w:r>
    </w:p>
    <w:sectPr w:rsidR="00BC1389" w:rsidRPr="00F252CF" w:rsidSect="0037698F">
      <w:footerReference w:type="default" r:id="rId48"/>
      <w:pgSz w:w="12240" w:h="15840" w:code="1"/>
      <w:pgMar w:top="284" w:right="720" w:bottom="14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DB149" w14:textId="77777777" w:rsidR="00D97E1A" w:rsidRDefault="00D97E1A">
      <w:pPr>
        <w:spacing w:before="0" w:after="0" w:line="240" w:lineRule="auto"/>
      </w:pPr>
      <w:r>
        <w:separator/>
      </w:r>
    </w:p>
  </w:endnote>
  <w:endnote w:type="continuationSeparator" w:id="0">
    <w:p w14:paraId="3B3408A9" w14:textId="77777777" w:rsidR="00D97E1A" w:rsidRDefault="00D97E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BookletterRegula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76FA8" w14:textId="77777777" w:rsidR="005D5BF5" w:rsidRPr="00B40458" w:rsidRDefault="005D5BF5" w:rsidP="00B40458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D0E1B" w14:textId="77777777" w:rsidR="00D97E1A" w:rsidRDefault="00D97E1A">
      <w:pPr>
        <w:spacing w:before="0" w:after="0" w:line="240" w:lineRule="auto"/>
      </w:pPr>
      <w:r>
        <w:separator/>
      </w:r>
    </w:p>
  </w:footnote>
  <w:footnote w:type="continuationSeparator" w:id="0">
    <w:p w14:paraId="5CE698A1" w14:textId="77777777" w:rsidR="00D97E1A" w:rsidRDefault="00D97E1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67D3B"/>
    <w:multiLevelType w:val="hybridMultilevel"/>
    <w:tmpl w:val="0E262D8A"/>
    <w:lvl w:ilvl="0" w:tplc="D8E6B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4E2848"/>
    <w:multiLevelType w:val="multilevel"/>
    <w:tmpl w:val="1A186F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1224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72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592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09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824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328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6192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20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51A4"/>
    <w:rsid w:val="00004102"/>
    <w:rsid w:val="00041F9A"/>
    <w:rsid w:val="00043215"/>
    <w:rsid w:val="00064C3A"/>
    <w:rsid w:val="000658AD"/>
    <w:rsid w:val="000672F0"/>
    <w:rsid w:val="00073074"/>
    <w:rsid w:val="000732EC"/>
    <w:rsid w:val="0007456F"/>
    <w:rsid w:val="000813A8"/>
    <w:rsid w:val="00083244"/>
    <w:rsid w:val="000953CB"/>
    <w:rsid w:val="000A5BBE"/>
    <w:rsid w:val="000B332B"/>
    <w:rsid w:val="000B5D32"/>
    <w:rsid w:val="000C7C8D"/>
    <w:rsid w:val="000E1988"/>
    <w:rsid w:val="000E7BA1"/>
    <w:rsid w:val="000F3911"/>
    <w:rsid w:val="000F4EF5"/>
    <w:rsid w:val="000F6AE5"/>
    <w:rsid w:val="001026E4"/>
    <w:rsid w:val="00102E4A"/>
    <w:rsid w:val="00103CF7"/>
    <w:rsid w:val="00110CA8"/>
    <w:rsid w:val="00113CB8"/>
    <w:rsid w:val="0011752F"/>
    <w:rsid w:val="00126DCB"/>
    <w:rsid w:val="00144171"/>
    <w:rsid w:val="00147854"/>
    <w:rsid w:val="0017686A"/>
    <w:rsid w:val="00186AEE"/>
    <w:rsid w:val="00190345"/>
    <w:rsid w:val="00196169"/>
    <w:rsid w:val="00196240"/>
    <w:rsid w:val="001A46CB"/>
    <w:rsid w:val="001A4D8F"/>
    <w:rsid w:val="001A73E7"/>
    <w:rsid w:val="001B0D03"/>
    <w:rsid w:val="001C43E9"/>
    <w:rsid w:val="001C48AC"/>
    <w:rsid w:val="001E6573"/>
    <w:rsid w:val="001F3F36"/>
    <w:rsid w:val="0020290C"/>
    <w:rsid w:val="00205823"/>
    <w:rsid w:val="00205A37"/>
    <w:rsid w:val="002236B2"/>
    <w:rsid w:val="00223DB5"/>
    <w:rsid w:val="002276C3"/>
    <w:rsid w:val="002315B1"/>
    <w:rsid w:val="00231C40"/>
    <w:rsid w:val="0023655B"/>
    <w:rsid w:val="002442FA"/>
    <w:rsid w:val="00250579"/>
    <w:rsid w:val="00252272"/>
    <w:rsid w:val="00252A26"/>
    <w:rsid w:val="0026154F"/>
    <w:rsid w:val="00271BFF"/>
    <w:rsid w:val="0027598F"/>
    <w:rsid w:val="00283496"/>
    <w:rsid w:val="002834DB"/>
    <w:rsid w:val="00284A5A"/>
    <w:rsid w:val="0028756C"/>
    <w:rsid w:val="00291C90"/>
    <w:rsid w:val="00292CCE"/>
    <w:rsid w:val="002B0B56"/>
    <w:rsid w:val="002B4D1E"/>
    <w:rsid w:val="002C0C22"/>
    <w:rsid w:val="002C18D5"/>
    <w:rsid w:val="002C3B1D"/>
    <w:rsid w:val="002C5F98"/>
    <w:rsid w:val="002D25D6"/>
    <w:rsid w:val="002D34FE"/>
    <w:rsid w:val="002F5B1D"/>
    <w:rsid w:val="00303F01"/>
    <w:rsid w:val="0030430E"/>
    <w:rsid w:val="003118BF"/>
    <w:rsid w:val="00317F33"/>
    <w:rsid w:val="00330385"/>
    <w:rsid w:val="0033363B"/>
    <w:rsid w:val="003348AF"/>
    <w:rsid w:val="00341D89"/>
    <w:rsid w:val="00345B2B"/>
    <w:rsid w:val="00352A52"/>
    <w:rsid w:val="00354C81"/>
    <w:rsid w:val="0036151F"/>
    <w:rsid w:val="0036296B"/>
    <w:rsid w:val="003665D3"/>
    <w:rsid w:val="00367CAF"/>
    <w:rsid w:val="0037698F"/>
    <w:rsid w:val="0038673D"/>
    <w:rsid w:val="003A367F"/>
    <w:rsid w:val="003B7E31"/>
    <w:rsid w:val="003C38CE"/>
    <w:rsid w:val="003C502B"/>
    <w:rsid w:val="003D59FA"/>
    <w:rsid w:val="003E2133"/>
    <w:rsid w:val="003E27EF"/>
    <w:rsid w:val="00403826"/>
    <w:rsid w:val="004122DA"/>
    <w:rsid w:val="00414A4D"/>
    <w:rsid w:val="0043108C"/>
    <w:rsid w:val="00432ED8"/>
    <w:rsid w:val="00452878"/>
    <w:rsid w:val="004565DC"/>
    <w:rsid w:val="00462E6D"/>
    <w:rsid w:val="00467CE3"/>
    <w:rsid w:val="0047001A"/>
    <w:rsid w:val="0049552A"/>
    <w:rsid w:val="004A18F0"/>
    <w:rsid w:val="004B1335"/>
    <w:rsid w:val="004B5C48"/>
    <w:rsid w:val="004B784E"/>
    <w:rsid w:val="004C12D9"/>
    <w:rsid w:val="004C1350"/>
    <w:rsid w:val="004C2833"/>
    <w:rsid w:val="004D6AB7"/>
    <w:rsid w:val="004E2C8D"/>
    <w:rsid w:val="004E5A0D"/>
    <w:rsid w:val="004F279A"/>
    <w:rsid w:val="004F2E31"/>
    <w:rsid w:val="004F5BFB"/>
    <w:rsid w:val="0050357E"/>
    <w:rsid w:val="00520A26"/>
    <w:rsid w:val="005249AC"/>
    <w:rsid w:val="005328EF"/>
    <w:rsid w:val="005364A8"/>
    <w:rsid w:val="005630EB"/>
    <w:rsid w:val="00566833"/>
    <w:rsid w:val="00573BC6"/>
    <w:rsid w:val="00575EA5"/>
    <w:rsid w:val="00576566"/>
    <w:rsid w:val="005829BD"/>
    <w:rsid w:val="00584C10"/>
    <w:rsid w:val="00592B1F"/>
    <w:rsid w:val="005A51A4"/>
    <w:rsid w:val="005B2B96"/>
    <w:rsid w:val="005C4674"/>
    <w:rsid w:val="005D41CB"/>
    <w:rsid w:val="005D5AE0"/>
    <w:rsid w:val="005D5BF5"/>
    <w:rsid w:val="005F3632"/>
    <w:rsid w:val="006001F7"/>
    <w:rsid w:val="00602919"/>
    <w:rsid w:val="0060572B"/>
    <w:rsid w:val="0062063D"/>
    <w:rsid w:val="00620C22"/>
    <w:rsid w:val="006213A1"/>
    <w:rsid w:val="00621FB5"/>
    <w:rsid w:val="00625E2D"/>
    <w:rsid w:val="006269B8"/>
    <w:rsid w:val="006303BE"/>
    <w:rsid w:val="00634514"/>
    <w:rsid w:val="00636D06"/>
    <w:rsid w:val="00636E7C"/>
    <w:rsid w:val="006374BE"/>
    <w:rsid w:val="006417AC"/>
    <w:rsid w:val="00641F24"/>
    <w:rsid w:val="00645C90"/>
    <w:rsid w:val="00650728"/>
    <w:rsid w:val="00654453"/>
    <w:rsid w:val="00661739"/>
    <w:rsid w:val="006654AC"/>
    <w:rsid w:val="006740D6"/>
    <w:rsid w:val="00680268"/>
    <w:rsid w:val="00680DE5"/>
    <w:rsid w:val="00681E5B"/>
    <w:rsid w:val="006907ED"/>
    <w:rsid w:val="0069135D"/>
    <w:rsid w:val="00691F0D"/>
    <w:rsid w:val="00696810"/>
    <w:rsid w:val="006A2A3B"/>
    <w:rsid w:val="006A3B78"/>
    <w:rsid w:val="006A698D"/>
    <w:rsid w:val="006B525B"/>
    <w:rsid w:val="006C1B33"/>
    <w:rsid w:val="006D2426"/>
    <w:rsid w:val="006D471B"/>
    <w:rsid w:val="006E1E23"/>
    <w:rsid w:val="006E4A1A"/>
    <w:rsid w:val="006E55D7"/>
    <w:rsid w:val="006F5FD4"/>
    <w:rsid w:val="006F745D"/>
    <w:rsid w:val="00711554"/>
    <w:rsid w:val="0072458E"/>
    <w:rsid w:val="00745D2A"/>
    <w:rsid w:val="0075152E"/>
    <w:rsid w:val="0075495E"/>
    <w:rsid w:val="00754DC7"/>
    <w:rsid w:val="0077189A"/>
    <w:rsid w:val="00784E7B"/>
    <w:rsid w:val="00793390"/>
    <w:rsid w:val="007A05DC"/>
    <w:rsid w:val="007C1BCB"/>
    <w:rsid w:val="007E1F50"/>
    <w:rsid w:val="007E2525"/>
    <w:rsid w:val="007E2B4E"/>
    <w:rsid w:val="007E5A76"/>
    <w:rsid w:val="007F3059"/>
    <w:rsid w:val="007F3AC9"/>
    <w:rsid w:val="007F5CE1"/>
    <w:rsid w:val="008008CE"/>
    <w:rsid w:val="00807574"/>
    <w:rsid w:val="008264EC"/>
    <w:rsid w:val="008337F2"/>
    <w:rsid w:val="00855281"/>
    <w:rsid w:val="00860F65"/>
    <w:rsid w:val="00861512"/>
    <w:rsid w:val="0086682C"/>
    <w:rsid w:val="00895721"/>
    <w:rsid w:val="008A530F"/>
    <w:rsid w:val="008C1E26"/>
    <w:rsid w:val="008E3CD5"/>
    <w:rsid w:val="008E481D"/>
    <w:rsid w:val="008F0B23"/>
    <w:rsid w:val="008F11D5"/>
    <w:rsid w:val="008F29F4"/>
    <w:rsid w:val="008F354B"/>
    <w:rsid w:val="008F6412"/>
    <w:rsid w:val="0090428A"/>
    <w:rsid w:val="009139B4"/>
    <w:rsid w:val="00916357"/>
    <w:rsid w:val="00927037"/>
    <w:rsid w:val="009304DD"/>
    <w:rsid w:val="00936432"/>
    <w:rsid w:val="00937DFA"/>
    <w:rsid w:val="009400D9"/>
    <w:rsid w:val="00940D9F"/>
    <w:rsid w:val="009413B3"/>
    <w:rsid w:val="00944FC9"/>
    <w:rsid w:val="00950E2C"/>
    <w:rsid w:val="00953BCD"/>
    <w:rsid w:val="009542AB"/>
    <w:rsid w:val="009605B2"/>
    <w:rsid w:val="00960AC3"/>
    <w:rsid w:val="00965C2D"/>
    <w:rsid w:val="0097204B"/>
    <w:rsid w:val="0098081F"/>
    <w:rsid w:val="009876E3"/>
    <w:rsid w:val="00987CFC"/>
    <w:rsid w:val="00994150"/>
    <w:rsid w:val="009A5C3B"/>
    <w:rsid w:val="009B0CE2"/>
    <w:rsid w:val="009B6277"/>
    <w:rsid w:val="009D6925"/>
    <w:rsid w:val="009F20DE"/>
    <w:rsid w:val="00A00B1F"/>
    <w:rsid w:val="00A0639D"/>
    <w:rsid w:val="00A06EEC"/>
    <w:rsid w:val="00A07CB1"/>
    <w:rsid w:val="00A13567"/>
    <w:rsid w:val="00A178DB"/>
    <w:rsid w:val="00A249B2"/>
    <w:rsid w:val="00A24EC5"/>
    <w:rsid w:val="00A32A5E"/>
    <w:rsid w:val="00A361E5"/>
    <w:rsid w:val="00A40CCF"/>
    <w:rsid w:val="00A41CA2"/>
    <w:rsid w:val="00A425C4"/>
    <w:rsid w:val="00A42B0F"/>
    <w:rsid w:val="00A542E2"/>
    <w:rsid w:val="00A662D5"/>
    <w:rsid w:val="00A76992"/>
    <w:rsid w:val="00A77996"/>
    <w:rsid w:val="00A84E2B"/>
    <w:rsid w:val="00A870FF"/>
    <w:rsid w:val="00A91798"/>
    <w:rsid w:val="00A9418D"/>
    <w:rsid w:val="00AA36EF"/>
    <w:rsid w:val="00AC30A4"/>
    <w:rsid w:val="00AD57DF"/>
    <w:rsid w:val="00AD63A6"/>
    <w:rsid w:val="00AE3569"/>
    <w:rsid w:val="00AE506F"/>
    <w:rsid w:val="00AF00D9"/>
    <w:rsid w:val="00AF29D1"/>
    <w:rsid w:val="00B13CB1"/>
    <w:rsid w:val="00B13E3D"/>
    <w:rsid w:val="00B25005"/>
    <w:rsid w:val="00B27063"/>
    <w:rsid w:val="00B35961"/>
    <w:rsid w:val="00B3765F"/>
    <w:rsid w:val="00B40458"/>
    <w:rsid w:val="00B414BE"/>
    <w:rsid w:val="00B444D0"/>
    <w:rsid w:val="00B46909"/>
    <w:rsid w:val="00B51F59"/>
    <w:rsid w:val="00B56605"/>
    <w:rsid w:val="00B57144"/>
    <w:rsid w:val="00B603D9"/>
    <w:rsid w:val="00B60AB6"/>
    <w:rsid w:val="00B66C55"/>
    <w:rsid w:val="00B675A7"/>
    <w:rsid w:val="00B70478"/>
    <w:rsid w:val="00B8126D"/>
    <w:rsid w:val="00B96992"/>
    <w:rsid w:val="00BA705B"/>
    <w:rsid w:val="00BB0300"/>
    <w:rsid w:val="00BB16C1"/>
    <w:rsid w:val="00BC1389"/>
    <w:rsid w:val="00BC5DB0"/>
    <w:rsid w:val="00BD7FE8"/>
    <w:rsid w:val="00BE0C6B"/>
    <w:rsid w:val="00BE1063"/>
    <w:rsid w:val="00BE164F"/>
    <w:rsid w:val="00BE6BDA"/>
    <w:rsid w:val="00BE7843"/>
    <w:rsid w:val="00BE7C8C"/>
    <w:rsid w:val="00BF2A9E"/>
    <w:rsid w:val="00C14E6E"/>
    <w:rsid w:val="00C176D6"/>
    <w:rsid w:val="00C3039E"/>
    <w:rsid w:val="00C30FCB"/>
    <w:rsid w:val="00C35732"/>
    <w:rsid w:val="00C36F3B"/>
    <w:rsid w:val="00C462CA"/>
    <w:rsid w:val="00C4694B"/>
    <w:rsid w:val="00C51453"/>
    <w:rsid w:val="00C527B5"/>
    <w:rsid w:val="00C62C85"/>
    <w:rsid w:val="00C72C92"/>
    <w:rsid w:val="00C75CC1"/>
    <w:rsid w:val="00C85423"/>
    <w:rsid w:val="00C93F8F"/>
    <w:rsid w:val="00C96C4E"/>
    <w:rsid w:val="00CA3378"/>
    <w:rsid w:val="00CA5DC8"/>
    <w:rsid w:val="00CB0347"/>
    <w:rsid w:val="00CC1910"/>
    <w:rsid w:val="00CC1B83"/>
    <w:rsid w:val="00CD6ED6"/>
    <w:rsid w:val="00CF32B0"/>
    <w:rsid w:val="00D06EB7"/>
    <w:rsid w:val="00D143FD"/>
    <w:rsid w:val="00D22AF6"/>
    <w:rsid w:val="00D32517"/>
    <w:rsid w:val="00D5131F"/>
    <w:rsid w:val="00D51A9A"/>
    <w:rsid w:val="00D54862"/>
    <w:rsid w:val="00D824FD"/>
    <w:rsid w:val="00D84549"/>
    <w:rsid w:val="00D97E1A"/>
    <w:rsid w:val="00DA708E"/>
    <w:rsid w:val="00DB2587"/>
    <w:rsid w:val="00DD303D"/>
    <w:rsid w:val="00DD7EDF"/>
    <w:rsid w:val="00DE32FF"/>
    <w:rsid w:val="00DE3EA8"/>
    <w:rsid w:val="00E07FBE"/>
    <w:rsid w:val="00E12C9F"/>
    <w:rsid w:val="00E20FCE"/>
    <w:rsid w:val="00E24D3C"/>
    <w:rsid w:val="00E254A5"/>
    <w:rsid w:val="00E34A23"/>
    <w:rsid w:val="00E44138"/>
    <w:rsid w:val="00E44F00"/>
    <w:rsid w:val="00E54CE3"/>
    <w:rsid w:val="00E64F00"/>
    <w:rsid w:val="00E72607"/>
    <w:rsid w:val="00E727E5"/>
    <w:rsid w:val="00E76CAA"/>
    <w:rsid w:val="00E80E5F"/>
    <w:rsid w:val="00E872C4"/>
    <w:rsid w:val="00E87B66"/>
    <w:rsid w:val="00E94E73"/>
    <w:rsid w:val="00E95BF5"/>
    <w:rsid w:val="00EA0E40"/>
    <w:rsid w:val="00EA5E1C"/>
    <w:rsid w:val="00EB1F9D"/>
    <w:rsid w:val="00EB64B0"/>
    <w:rsid w:val="00EC0AC5"/>
    <w:rsid w:val="00ED55EB"/>
    <w:rsid w:val="00EF08F7"/>
    <w:rsid w:val="00EF30C3"/>
    <w:rsid w:val="00EF5064"/>
    <w:rsid w:val="00F1441A"/>
    <w:rsid w:val="00F252CF"/>
    <w:rsid w:val="00F263E0"/>
    <w:rsid w:val="00F3644B"/>
    <w:rsid w:val="00F417F3"/>
    <w:rsid w:val="00F42428"/>
    <w:rsid w:val="00F5775C"/>
    <w:rsid w:val="00F90B11"/>
    <w:rsid w:val="00F918B6"/>
    <w:rsid w:val="00F95F4C"/>
    <w:rsid w:val="00F97A35"/>
    <w:rsid w:val="00FB21D3"/>
    <w:rsid w:val="00FB371C"/>
    <w:rsid w:val="00FB3E98"/>
    <w:rsid w:val="00FB6720"/>
    <w:rsid w:val="00FD18A1"/>
    <w:rsid w:val="00FD62D7"/>
    <w:rsid w:val="00FD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1B194166"/>
  <w15:docId w15:val="{0C11678C-BFBE-4375-A95B-516E40712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</w:style>
  <w:style w:type="paragraph" w:styleId="Heading1">
    <w:name w:val="heading 1"/>
    <w:basedOn w:val="Normal"/>
    <w:next w:val="Normal"/>
    <w:link w:val="Heading1Char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4EB3CF" w:themeColor="accent5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99CB38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4EB3CF" w:themeColor="accent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1E5E70" w:themeColor="accent5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1E5E70" w:themeColor="accent5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4EB3CF" w:themeColor="accent5"/>
      <w:sz w:val="66"/>
    </w:rPr>
  </w:style>
  <w:style w:type="paragraph" w:customStyle="1" w:styleId="ContactInfo">
    <w:name w:val="Contact Info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9CB38" w:themeColor="accent1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4EB3CF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4EB3CF" w:themeColor="accent5"/>
    </w:rPr>
  </w:style>
  <w:style w:type="paragraph" w:styleId="Title">
    <w:name w:val="Title"/>
    <w:basedOn w:val="Normal"/>
    <w:link w:val="TitleChar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4EB3CF" w:themeColor="accent5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4EB3CF" w:themeColor="accent5"/>
      <w:spacing w:val="5"/>
      <w:kern w:val="28"/>
      <w:sz w:val="28"/>
      <w:szCs w:val="28"/>
    </w:rPr>
  </w:style>
  <w:style w:type="paragraph" w:styleId="NoSpacing">
    <w:name w:val="No Spacing"/>
    <w:link w:val="NoSpacingChar"/>
    <w:uiPriority w:val="1"/>
    <w:qFormat/>
    <w:pPr>
      <w:spacing w:before="0" w:after="0" w:line="240" w:lineRule="auto"/>
    </w:pPr>
    <w:rPr>
      <w:color w:val="0D0D0D" w:themeColor="text1" w:themeTint="F2"/>
    </w:r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pPr>
      <w:spacing w:after="0" w:line="240" w:lineRule="auto"/>
    </w:pPr>
    <w:tblPr>
      <w:tblBorders>
        <w:top w:val="single" w:sz="8" w:space="0" w:color="4EB3CF" w:themeColor="accent5"/>
        <w:bottom w:val="single" w:sz="8" w:space="0" w:color="4EB3CF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pPr>
      <w:spacing w:after="0" w:line="240" w:lineRule="auto"/>
    </w:pPr>
    <w:tblPr>
      <w:jc w:val="center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EB3CF" w:themeColor="accent5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1E5E70" w:themeColor="accent5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1E5E70" w:themeColor="accent5" w:themeShade="80"/>
    </w:rPr>
  </w:style>
  <w:style w:type="paragraph" w:styleId="ListParagraph">
    <w:name w:val="List Paragraph"/>
    <w:basedOn w:val="Normal"/>
    <w:uiPriority w:val="34"/>
    <w:semiHidden/>
    <w:qFormat/>
    <w:rsid w:val="00A1356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957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57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57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7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72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72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72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C1389"/>
    <w:rPr>
      <w:rFonts w:asciiTheme="majorHAnsi" w:eastAsiaTheme="majorEastAsia" w:hAnsiTheme="majorHAnsi" w:cstheme="majorBidi"/>
      <w:b/>
      <w:bCs/>
      <w:color w:val="4EB3CF" w:themeColor="accent5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BC1389"/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character" w:styleId="Hyperlink">
    <w:name w:val="Hyperlink"/>
    <w:basedOn w:val="DefaultParagraphFont"/>
    <w:uiPriority w:val="99"/>
    <w:unhideWhenUsed/>
    <w:rsid w:val="0028756C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756C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36151F"/>
    <w:rPr>
      <w:color w:val="0D0D0D" w:themeColor="text1" w:themeTint="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8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0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2404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4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19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05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72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0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43563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042222">
                                          <w:marLeft w:val="45"/>
                                          <w:marRight w:val="9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8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67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306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911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73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854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8297155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92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37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346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88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8431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05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12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56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22836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39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43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3607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644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33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3493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63891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949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893031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0265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5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076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4014809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593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69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75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4558880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66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63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7192370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6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1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9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53266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79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86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1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8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54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73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78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67935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129128">
                                          <w:marLeft w:val="45"/>
                                          <w:marRight w:val="9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68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120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570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926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0301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636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6819208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86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16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258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6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103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763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2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55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8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7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8620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5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6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49458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6325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19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02532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01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753295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88596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02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234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9440485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88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311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0833035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7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49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2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129760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38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4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33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07575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2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6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8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8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0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32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7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8829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900494">
                                          <w:marLeft w:val="45"/>
                                          <w:marRight w:val="9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08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6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048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149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070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78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4913244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22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433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41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930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898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3756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36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13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8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32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734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998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46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2065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83227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69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5820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509477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92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156539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7388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9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38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2799606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96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568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783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1659450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299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04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23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4574920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4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b.powell@herefordshirecarehomes.co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kki_000\AppData\Roaming\Microsoft\Templates\Elementary%20school%20newsletter.dotx" TargetMode="External"/></Relationships>
</file>

<file path=word/theme/theme1.xml><?xml version="1.0" encoding="utf-8"?>
<a:theme xmlns:a="http://schemas.openxmlformats.org/drawingml/2006/main" name="Elementary NEwsletter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7C6F66-6598-45E7-9EED-6D636CA2E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newsletter</Template>
  <TotalTime>2</TotalTime>
  <Pages>5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jane ellis</dc:creator>
  <cp:keywords/>
  <dc:description/>
  <cp:lastModifiedBy>Bev Powell</cp:lastModifiedBy>
  <cp:revision>2</cp:revision>
  <cp:lastPrinted>2021-07-30T10:06:00Z</cp:lastPrinted>
  <dcterms:created xsi:type="dcterms:W3CDTF">2022-03-11T11:09:00Z</dcterms:created>
  <dcterms:modified xsi:type="dcterms:W3CDTF">2022-03-11T11:09:00Z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